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C1FE7" w14:textId="77777777" w:rsidR="006B2D4B" w:rsidRPr="00D05A94" w:rsidRDefault="005A492C">
      <w:pPr>
        <w:rPr>
          <w:highlight w:val="yellow"/>
        </w:rPr>
        <w:sectPr w:rsidR="006B2D4B" w:rsidRPr="00D05A94" w:rsidSect="0091424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418" w:bottom="1134" w:left="1418" w:header="567" w:footer="0" w:gutter="0"/>
          <w:cols w:space="708"/>
          <w:titlePg/>
          <w:docGrid w:linePitch="360"/>
        </w:sectPr>
      </w:pPr>
      <w:r w:rsidRPr="00D05A94">
        <w:rPr>
          <w:noProof/>
          <w:highlight w:val="yellow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04003684" wp14:editId="17382173">
                <wp:simplePos x="0" y="0"/>
                <wp:positionH relativeFrom="column">
                  <wp:posOffset>2697480</wp:posOffset>
                </wp:positionH>
                <wp:positionV relativeFrom="page">
                  <wp:posOffset>9963150</wp:posOffset>
                </wp:positionV>
                <wp:extent cx="3194050" cy="521970"/>
                <wp:effectExtent l="0" t="0" r="0" b="0"/>
                <wp:wrapThrough wrapText="bothSides">
                  <wp:wrapPolygon edited="0">
                    <wp:start x="386" y="0"/>
                    <wp:lineTo x="386" y="20496"/>
                    <wp:lineTo x="21128" y="20496"/>
                    <wp:lineTo x="21128" y="0"/>
                    <wp:lineTo x="386" y="0"/>
                  </wp:wrapPolygon>
                </wp:wrapThrough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5219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E8AAFA" w14:textId="2F33A736" w:rsidR="001A7687" w:rsidRPr="00705D03" w:rsidRDefault="007B2BD8" w:rsidP="00AE152B">
                            <w:pPr>
                              <w:pStyle w:val="Date"/>
                            </w:pPr>
                            <w:r>
                              <w:t>Rujan</w:t>
                            </w:r>
                            <w:r w:rsidR="003E7C2A">
                              <w:t>, 202</w:t>
                            </w:r>
                            <w:r w:rsidR="00FF4163">
                              <w:t>5</w:t>
                            </w:r>
                            <w:r w:rsidR="003E7C2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036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2.4pt;margin-top:784.5pt;width:251.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" o:allowoverlap="f" filled="f" stroked="f" strokeweight="1pt">
                <v:textbox>
                  <w:txbxContent>
                    <w:p w14:paraId="59E8AAFA" w14:textId="2F33A736" w:rsidR="001A7687" w:rsidRPr="00705D03" w:rsidRDefault="007B2BD8" w:rsidP="00AE152B">
                      <w:pPr>
                        <w:pStyle w:val="Date"/>
                      </w:pPr>
                      <w:r>
                        <w:t>Rujan</w:t>
                      </w:r>
                      <w:r w:rsidR="003E7C2A">
                        <w:t>, 202</w:t>
                      </w:r>
                      <w:r w:rsidR="00FF4163">
                        <w:t>5</w:t>
                      </w:r>
                      <w:r w:rsidR="003E7C2A">
                        <w:t>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23981" w:rsidRPr="00D05A94">
        <w:rPr>
          <w:noProof/>
          <w:highlight w:val="yellow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0" wp14:anchorId="5F67F4CB" wp14:editId="6EC11606">
                <wp:simplePos x="0" y="0"/>
                <wp:positionH relativeFrom="column">
                  <wp:posOffset>2633345</wp:posOffset>
                </wp:positionH>
                <wp:positionV relativeFrom="page">
                  <wp:posOffset>2257425</wp:posOffset>
                </wp:positionV>
                <wp:extent cx="3419475" cy="17240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D292C" w14:textId="77777777" w:rsidR="00FF4163" w:rsidRDefault="002F237B" w:rsidP="00922E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</w:t>
                            </w:r>
                            <w:r w:rsidR="003E7C2A" w:rsidRPr="003E7C2A">
                              <w:rPr>
                                <w:b/>
                                <w:sz w:val="36"/>
                              </w:rPr>
                              <w:t xml:space="preserve">lan djelovanja </w:t>
                            </w:r>
                          </w:p>
                          <w:p w14:paraId="5A71D48C" w14:textId="43658BB3" w:rsidR="003E7C2A" w:rsidRDefault="003E7C2A" w:rsidP="00922E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3E7C2A">
                              <w:rPr>
                                <w:b/>
                                <w:sz w:val="36"/>
                              </w:rPr>
                              <w:t>civilne zaštite</w:t>
                            </w:r>
                          </w:p>
                          <w:p w14:paraId="2F12D6EA" w14:textId="5BF3DC85" w:rsidR="00922EA8" w:rsidRPr="00922EA8" w:rsidRDefault="00922EA8" w:rsidP="00922E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KARTOGRAFSKI PRIKAZI</w:t>
                            </w:r>
                          </w:p>
                          <w:p w14:paraId="2BE37C5F" w14:textId="61276A53" w:rsidR="001A7687" w:rsidRPr="009C1542" w:rsidRDefault="001A7687" w:rsidP="00705D0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F4CB" id="Text Box 2" o:spid="_x0000_s1027" type="#_x0000_t202" style="position:absolute;left:0;text-align:left;margin-left:207.35pt;margin-top:177.75pt;width:269.2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" o:allowoverlap="f" filled="f" stroked="f">
                <v:textbox>
                  <w:txbxContent>
                    <w:p w14:paraId="29AD292C" w14:textId="77777777" w:rsidR="00FF4163" w:rsidRDefault="002F237B" w:rsidP="00922E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</w:t>
                      </w:r>
                      <w:r w:rsidR="003E7C2A" w:rsidRPr="003E7C2A">
                        <w:rPr>
                          <w:b/>
                          <w:sz w:val="36"/>
                        </w:rPr>
                        <w:t xml:space="preserve">lan djelovanja </w:t>
                      </w:r>
                    </w:p>
                    <w:p w14:paraId="5A71D48C" w14:textId="43658BB3" w:rsidR="003E7C2A" w:rsidRDefault="003E7C2A" w:rsidP="00922E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3E7C2A">
                        <w:rPr>
                          <w:b/>
                          <w:sz w:val="36"/>
                        </w:rPr>
                        <w:t>civilne zaštite</w:t>
                      </w:r>
                    </w:p>
                    <w:p w14:paraId="2F12D6EA" w14:textId="5BF3DC85" w:rsidR="00922EA8" w:rsidRPr="00922EA8" w:rsidRDefault="00922EA8" w:rsidP="00922E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KARTOGRAFSKI PRIKAZI</w:t>
                      </w:r>
                    </w:p>
                    <w:p w14:paraId="2BE37C5F" w14:textId="61276A53" w:rsidR="001A7687" w:rsidRPr="009C1542" w:rsidRDefault="001A7687" w:rsidP="00705D0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63605" w:rsidRPr="00D05A94">
        <w:rPr>
          <w:noProof/>
          <w:highlight w:val="yellow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1CB33072" wp14:editId="29EE1A34">
                <wp:simplePos x="0" y="0"/>
                <wp:positionH relativeFrom="column">
                  <wp:posOffset>2623820</wp:posOffset>
                </wp:positionH>
                <wp:positionV relativeFrom="margin">
                  <wp:posOffset>3757295</wp:posOffset>
                </wp:positionV>
                <wp:extent cx="3383915" cy="318135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C10E1" w14:textId="1A0DFBC0" w:rsidR="00D05A94" w:rsidRDefault="007B2BD8" w:rsidP="00D05A94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  <w:r>
                              <w:rPr>
                                <w:color w:val="009627"/>
                                <w:sz w:val="36"/>
                              </w:rPr>
                              <w:t>Općina Vinodolska općina</w:t>
                            </w:r>
                          </w:p>
                          <w:p w14:paraId="1524ED05" w14:textId="77777777" w:rsidR="00FF4163" w:rsidRDefault="00FF4163" w:rsidP="00D05A94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</w:p>
                          <w:p w14:paraId="65A711D3" w14:textId="211E02AF" w:rsidR="00066976" w:rsidRDefault="007B2BD8" w:rsidP="003E7C2A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9BD15" wp14:editId="68B7895F">
                                  <wp:extent cx="2274233" cy="2343150"/>
                                  <wp:effectExtent l="0" t="0" r="0" b="0"/>
                                  <wp:docPr id="14029990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299908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5106" cy="2354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3FA8B" w14:textId="541194D7" w:rsidR="00066976" w:rsidRPr="003E7C2A" w:rsidRDefault="00066976" w:rsidP="003E7C2A">
                            <w:pPr>
                              <w:jc w:val="center"/>
                              <w:rPr>
                                <w:color w:val="009627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3072" id="Text Box 3" o:spid="_x0000_s1028" type="#_x0000_t202" style="position:absolute;left:0;text-align:left;margin-left:206.6pt;margin-top:295.85pt;width:266.45pt;height:2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" o:allowoverlap="f" filled="f" stroked="f">
                <v:textbox>
                  <w:txbxContent>
                    <w:p w14:paraId="110C10E1" w14:textId="1A0DFBC0" w:rsidR="00D05A94" w:rsidRDefault="007B2BD8" w:rsidP="00D05A94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  <w:r>
                        <w:rPr>
                          <w:color w:val="009627"/>
                          <w:sz w:val="36"/>
                        </w:rPr>
                        <w:t>Općina Vinodolska općina</w:t>
                      </w:r>
                    </w:p>
                    <w:p w14:paraId="1524ED05" w14:textId="77777777" w:rsidR="00FF4163" w:rsidRDefault="00FF4163" w:rsidP="00D05A94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</w:p>
                    <w:p w14:paraId="65A711D3" w14:textId="211E02AF" w:rsidR="00066976" w:rsidRDefault="007B2BD8" w:rsidP="003E7C2A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9BD15" wp14:editId="68B7895F">
                            <wp:extent cx="2274233" cy="2343150"/>
                            <wp:effectExtent l="0" t="0" r="0" b="0"/>
                            <wp:docPr id="14029990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299908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5106" cy="2354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73FA8B" w14:textId="541194D7" w:rsidR="00066976" w:rsidRPr="003E7C2A" w:rsidRDefault="00066976" w:rsidP="003E7C2A">
                      <w:pPr>
                        <w:jc w:val="center"/>
                        <w:rPr>
                          <w:color w:val="009627"/>
                          <w:sz w:val="36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tbl>
      <w:tblPr>
        <w:tblW w:w="10764" w:type="dxa"/>
        <w:tblLook w:val="04A0" w:firstRow="1" w:lastRow="0" w:firstColumn="1" w:lastColumn="0" w:noHBand="0" w:noVBand="1"/>
      </w:tblPr>
      <w:tblGrid>
        <w:gridCol w:w="1408"/>
        <w:gridCol w:w="306"/>
        <w:gridCol w:w="2363"/>
        <w:gridCol w:w="2364"/>
        <w:gridCol w:w="2717"/>
        <w:gridCol w:w="432"/>
        <w:gridCol w:w="1174"/>
      </w:tblGrid>
      <w:tr w:rsidR="00066976" w:rsidRPr="00D05A94" w14:paraId="6386C0E1" w14:textId="77777777" w:rsidTr="001A6749">
        <w:trPr>
          <w:trHeight w:val="284"/>
        </w:trPr>
        <w:tc>
          <w:tcPr>
            <w:tcW w:w="1408" w:type="dxa"/>
            <w:vAlign w:val="center"/>
          </w:tcPr>
          <w:p w14:paraId="6D96D351" w14:textId="77777777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  <w:r w:rsidRPr="00D05A94">
              <w:rPr>
                <w:sz w:val="20"/>
                <w:szCs w:val="20"/>
              </w:rPr>
              <w:lastRenderedPageBreak/>
              <w:t>Naručitelj:</w:t>
            </w:r>
          </w:p>
        </w:tc>
        <w:tc>
          <w:tcPr>
            <w:tcW w:w="8182" w:type="dxa"/>
            <w:gridSpan w:val="5"/>
            <w:vAlign w:val="center"/>
          </w:tcPr>
          <w:p w14:paraId="4E35C48F" w14:textId="0B0ECA9B" w:rsidR="00066976" w:rsidRPr="00D05A94" w:rsidRDefault="007B2BD8" w:rsidP="00C8704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Općina Vinodolska općina</w:t>
            </w:r>
          </w:p>
        </w:tc>
        <w:tc>
          <w:tcPr>
            <w:tcW w:w="1174" w:type="dxa"/>
            <w:vAlign w:val="center"/>
          </w:tcPr>
          <w:p w14:paraId="7FC27EC8" w14:textId="77777777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066976" w:rsidRPr="00D05A94" w14:paraId="61D81F27" w14:textId="77777777" w:rsidTr="001A6749">
        <w:trPr>
          <w:trHeight w:val="284"/>
        </w:trPr>
        <w:tc>
          <w:tcPr>
            <w:tcW w:w="1408" w:type="dxa"/>
            <w:vAlign w:val="center"/>
          </w:tcPr>
          <w:p w14:paraId="43A26C40" w14:textId="77777777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  <w:r w:rsidRPr="00D05A94">
              <w:rPr>
                <w:sz w:val="20"/>
                <w:szCs w:val="20"/>
              </w:rPr>
              <w:t>PREDMET:</w:t>
            </w:r>
          </w:p>
        </w:tc>
        <w:tc>
          <w:tcPr>
            <w:tcW w:w="9356" w:type="dxa"/>
            <w:gridSpan w:val="6"/>
            <w:vAlign w:val="center"/>
          </w:tcPr>
          <w:p w14:paraId="491FBE66" w14:textId="21FD58E9" w:rsidR="00066976" w:rsidRPr="00D05A94" w:rsidRDefault="00066976" w:rsidP="00C87048">
            <w:pPr>
              <w:rPr>
                <w:b/>
                <w:sz w:val="20"/>
                <w:szCs w:val="20"/>
              </w:rPr>
            </w:pPr>
            <w:r w:rsidRPr="00D05A94">
              <w:rPr>
                <w:b/>
                <w:sz w:val="20"/>
                <w:szCs w:val="20"/>
              </w:rPr>
              <w:t xml:space="preserve">Plan djelovanja civilne zaštite </w:t>
            </w:r>
            <w:r w:rsidR="001A6749">
              <w:rPr>
                <w:b/>
                <w:sz w:val="20"/>
                <w:szCs w:val="20"/>
              </w:rPr>
              <w:t>- KARTOGRAFSKI PRIKAZI</w:t>
            </w:r>
            <w:r w:rsidR="001D51A9" w:rsidRPr="00D05A94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066976" w:rsidRPr="00D05A94" w14:paraId="23B476B0" w14:textId="77777777" w:rsidTr="001A6749">
        <w:trPr>
          <w:trHeight w:val="667"/>
        </w:trPr>
        <w:tc>
          <w:tcPr>
            <w:tcW w:w="1408" w:type="dxa"/>
            <w:vAlign w:val="center"/>
          </w:tcPr>
          <w:p w14:paraId="3B2FFBAD" w14:textId="77777777" w:rsidR="00066976" w:rsidRPr="00D05A94" w:rsidRDefault="00066976" w:rsidP="00C87048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05A94">
              <w:rPr>
                <w:sz w:val="20"/>
                <w:szCs w:val="20"/>
              </w:rPr>
              <w:t>Oznaka dokumenta:</w:t>
            </w:r>
          </w:p>
        </w:tc>
        <w:tc>
          <w:tcPr>
            <w:tcW w:w="8182" w:type="dxa"/>
            <w:gridSpan w:val="5"/>
            <w:vAlign w:val="center"/>
          </w:tcPr>
          <w:p w14:paraId="3AD6F3E4" w14:textId="18D4F1B6" w:rsidR="00066976" w:rsidRPr="00D05A94" w:rsidRDefault="001A6749" w:rsidP="00C87048">
            <w:pPr>
              <w:jc w:val="left"/>
              <w:rPr>
                <w:sz w:val="20"/>
                <w:szCs w:val="20"/>
              </w:rPr>
            </w:pPr>
            <w:r w:rsidRPr="00F36CB8">
              <w:rPr>
                <w:sz w:val="20"/>
                <w:szCs w:val="20"/>
              </w:rPr>
              <w:t>25116200017</w:t>
            </w:r>
          </w:p>
        </w:tc>
        <w:tc>
          <w:tcPr>
            <w:tcW w:w="1174" w:type="dxa"/>
            <w:vAlign w:val="center"/>
          </w:tcPr>
          <w:p w14:paraId="635735B6" w14:textId="77777777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066976" w:rsidRPr="00D05A94" w14:paraId="6CEE02B9" w14:textId="77777777" w:rsidTr="001A6749">
        <w:trPr>
          <w:trHeight w:val="284"/>
        </w:trPr>
        <w:tc>
          <w:tcPr>
            <w:tcW w:w="1408" w:type="dxa"/>
            <w:vAlign w:val="center"/>
          </w:tcPr>
          <w:p w14:paraId="5D3A032B" w14:textId="77777777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  <w:r w:rsidRPr="00D05A94">
              <w:rPr>
                <w:sz w:val="20"/>
                <w:szCs w:val="20"/>
              </w:rPr>
              <w:t>Izrađivač:</w:t>
            </w:r>
          </w:p>
        </w:tc>
        <w:tc>
          <w:tcPr>
            <w:tcW w:w="8182" w:type="dxa"/>
            <w:gridSpan w:val="5"/>
            <w:vAlign w:val="center"/>
          </w:tcPr>
          <w:p w14:paraId="15988288" w14:textId="233D5AC3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  <w:r w:rsidRPr="00D05A94">
              <w:rPr>
                <w:sz w:val="20"/>
                <w:szCs w:val="20"/>
              </w:rPr>
              <w:t xml:space="preserve">DLS d.o.o. Rijeka </w:t>
            </w:r>
          </w:p>
        </w:tc>
        <w:tc>
          <w:tcPr>
            <w:tcW w:w="1174" w:type="dxa"/>
            <w:vAlign w:val="center"/>
          </w:tcPr>
          <w:p w14:paraId="16D46331" w14:textId="77777777" w:rsidR="00066976" w:rsidRPr="00D05A94" w:rsidRDefault="00066976" w:rsidP="00C87048">
            <w:pPr>
              <w:jc w:val="left"/>
              <w:rPr>
                <w:sz w:val="20"/>
                <w:szCs w:val="20"/>
              </w:rPr>
            </w:pPr>
          </w:p>
        </w:tc>
      </w:tr>
      <w:tr w:rsidR="008F29AA" w:rsidRPr="00D05A94" w14:paraId="0DB3DEE2" w14:textId="77777777" w:rsidTr="001A6749">
        <w:trPr>
          <w:trHeight w:val="284"/>
        </w:trPr>
        <w:tc>
          <w:tcPr>
            <w:tcW w:w="1408" w:type="dxa"/>
            <w:vAlign w:val="center"/>
          </w:tcPr>
          <w:p w14:paraId="01EB6EB1" w14:textId="77777777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D05A94">
              <w:rPr>
                <w:sz w:val="20"/>
                <w:szCs w:val="20"/>
              </w:rPr>
              <w:t>Voditelj izrade:</w:t>
            </w:r>
          </w:p>
        </w:tc>
        <w:tc>
          <w:tcPr>
            <w:tcW w:w="8182" w:type="dxa"/>
            <w:gridSpan w:val="5"/>
            <w:vAlign w:val="center"/>
          </w:tcPr>
          <w:p w14:paraId="40023CF7" w14:textId="5CBD59F4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5802C3">
              <w:rPr>
                <w:sz w:val="20"/>
                <w:szCs w:val="20"/>
              </w:rPr>
              <w:t xml:space="preserve">Petra Meixner             mag.iur     </w:t>
            </w:r>
            <w:r>
              <w:rPr>
                <w:noProof/>
                <w:sz w:val="20"/>
                <w:szCs w:val="20"/>
              </w:rPr>
              <w:t xml:space="preserve">                            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335367C" wp14:editId="4B77FE0D">
                  <wp:extent cx="1115695" cy="438785"/>
                  <wp:effectExtent l="0" t="0" r="8255" b="0"/>
                  <wp:docPr id="147118259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vAlign w:val="center"/>
          </w:tcPr>
          <w:p w14:paraId="30E9A035" w14:textId="77777777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</w:p>
        </w:tc>
      </w:tr>
      <w:tr w:rsidR="008F29AA" w:rsidRPr="00D05A94" w14:paraId="0A17A98A" w14:textId="77777777" w:rsidTr="001A6749">
        <w:trPr>
          <w:gridAfter w:val="2"/>
          <w:wAfter w:w="1606" w:type="dxa"/>
          <w:trHeight w:val="284"/>
        </w:trPr>
        <w:tc>
          <w:tcPr>
            <w:tcW w:w="1714" w:type="dxa"/>
            <w:gridSpan w:val="2"/>
            <w:vAlign w:val="center"/>
          </w:tcPr>
          <w:p w14:paraId="23615797" w14:textId="4678D6C7" w:rsidR="008F29AA" w:rsidRDefault="001A6749" w:rsidP="008F29A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Suradnici:</w:t>
            </w:r>
          </w:p>
        </w:tc>
        <w:tc>
          <w:tcPr>
            <w:tcW w:w="2363" w:type="dxa"/>
            <w:vAlign w:val="center"/>
          </w:tcPr>
          <w:p w14:paraId="42E6E9EE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2FA91CB7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05BF5660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71D694CE" w14:textId="186155B4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Igor Meixner</w:t>
            </w:r>
          </w:p>
        </w:tc>
        <w:tc>
          <w:tcPr>
            <w:tcW w:w="2364" w:type="dxa"/>
            <w:vAlign w:val="center"/>
          </w:tcPr>
          <w:p w14:paraId="686A11A5" w14:textId="54EE7B91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5802C3">
              <w:rPr>
                <w:sz w:val="20"/>
                <w:szCs w:val="20"/>
              </w:rPr>
              <w:t>dipl.ing.kem.tehn.</w:t>
            </w:r>
            <w:r>
              <w:rPr>
                <w:noProof/>
                <w:sz w:val="20"/>
                <w:szCs w:val="20"/>
                <w:lang w:eastAsia="hr-HR"/>
              </w:rPr>
              <w:t xml:space="preserve">            </w:t>
            </w:r>
          </w:p>
        </w:tc>
        <w:tc>
          <w:tcPr>
            <w:tcW w:w="2717" w:type="dxa"/>
            <w:vAlign w:val="center"/>
          </w:tcPr>
          <w:p w14:paraId="4833E652" w14:textId="163FC3E4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274AC2CB" wp14:editId="7A1FABBA">
                  <wp:extent cx="1066800" cy="585470"/>
                  <wp:effectExtent l="0" t="0" r="0" b="5080"/>
                  <wp:docPr id="93753055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9AA" w:rsidRPr="00D05A94" w14:paraId="39BD30EA" w14:textId="77777777" w:rsidTr="001A6749">
        <w:trPr>
          <w:gridAfter w:val="2"/>
          <w:wAfter w:w="1606" w:type="dxa"/>
          <w:trHeight w:val="284"/>
        </w:trPr>
        <w:tc>
          <w:tcPr>
            <w:tcW w:w="1714" w:type="dxa"/>
            <w:gridSpan w:val="2"/>
            <w:vAlign w:val="center"/>
          </w:tcPr>
          <w:p w14:paraId="309147BB" w14:textId="77777777" w:rsidR="008F29AA" w:rsidRDefault="008F29AA" w:rsidP="008F29A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63" w:type="dxa"/>
            <w:vAlign w:val="center"/>
          </w:tcPr>
          <w:p w14:paraId="504986D1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2FC5D8A4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34199879" w14:textId="5414E7D0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DC62B2">
              <w:rPr>
                <w:sz w:val="20"/>
                <w:szCs w:val="20"/>
              </w:rPr>
              <w:t>Josipa Zarić</w:t>
            </w:r>
          </w:p>
        </w:tc>
        <w:tc>
          <w:tcPr>
            <w:tcW w:w="2364" w:type="dxa"/>
            <w:vAlign w:val="center"/>
          </w:tcPr>
          <w:p w14:paraId="5079ABBF" w14:textId="64209E7B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</w:t>
            </w:r>
            <w:r w:rsidRPr="00DC62B2">
              <w:rPr>
                <w:sz w:val="20"/>
                <w:szCs w:val="20"/>
              </w:rPr>
              <w:t xml:space="preserve"> ing. sec.</w:t>
            </w:r>
            <w:r w:rsidRPr="00533227"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t xml:space="preserve">              </w:t>
            </w:r>
          </w:p>
        </w:tc>
        <w:tc>
          <w:tcPr>
            <w:tcW w:w="2717" w:type="dxa"/>
            <w:vAlign w:val="center"/>
          </w:tcPr>
          <w:p w14:paraId="66BE9DEB" w14:textId="4D8B2949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533227">
              <w:rPr>
                <w:noProof/>
                <w:lang w:eastAsia="hr-HR"/>
              </w:rPr>
              <w:drawing>
                <wp:inline distT="0" distB="0" distL="0" distR="0" wp14:anchorId="6EBBBC52" wp14:editId="333477B9">
                  <wp:extent cx="1095375" cy="419100"/>
                  <wp:effectExtent l="0" t="0" r="9525" b="0"/>
                  <wp:docPr id="1929794830" name="Picture 1929794830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9AA" w:rsidRPr="00D05A94" w14:paraId="47055A0B" w14:textId="77777777" w:rsidTr="001A6749">
        <w:trPr>
          <w:gridAfter w:val="2"/>
          <w:wAfter w:w="1606" w:type="dxa"/>
          <w:trHeight w:val="284"/>
        </w:trPr>
        <w:tc>
          <w:tcPr>
            <w:tcW w:w="1714" w:type="dxa"/>
            <w:gridSpan w:val="2"/>
            <w:vAlign w:val="center"/>
          </w:tcPr>
          <w:p w14:paraId="4611E118" w14:textId="77777777" w:rsidR="008F29AA" w:rsidRDefault="008F29AA" w:rsidP="008F29A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63" w:type="dxa"/>
            <w:vAlign w:val="center"/>
          </w:tcPr>
          <w:p w14:paraId="6CAC93DC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700073A1" w14:textId="33B14A12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DC62B2">
              <w:rPr>
                <w:sz w:val="20"/>
                <w:szCs w:val="20"/>
              </w:rPr>
              <w:t xml:space="preserve">Karlo Fanuko                             </w:t>
            </w:r>
          </w:p>
        </w:tc>
        <w:tc>
          <w:tcPr>
            <w:tcW w:w="2364" w:type="dxa"/>
            <w:vAlign w:val="center"/>
          </w:tcPr>
          <w:p w14:paraId="36F5346E" w14:textId="45F3B8D0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DC62B2">
              <w:rPr>
                <w:sz w:val="20"/>
                <w:szCs w:val="20"/>
              </w:rPr>
              <w:t>ing.el.</w:t>
            </w:r>
            <w:r w:rsidRPr="00533227"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t xml:space="preserve">               </w:t>
            </w:r>
          </w:p>
        </w:tc>
        <w:tc>
          <w:tcPr>
            <w:tcW w:w="2717" w:type="dxa"/>
            <w:vAlign w:val="center"/>
          </w:tcPr>
          <w:p w14:paraId="77E92A36" w14:textId="38E9560F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533227">
              <w:rPr>
                <w:noProof/>
                <w:lang w:eastAsia="hr-HR"/>
              </w:rPr>
              <w:drawing>
                <wp:inline distT="0" distB="0" distL="0" distR="0" wp14:anchorId="6A975D48" wp14:editId="4BE27935">
                  <wp:extent cx="1514475" cy="304800"/>
                  <wp:effectExtent l="0" t="0" r="9525" b="0"/>
                  <wp:docPr id="872567509" name="Picture 87256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9AA" w:rsidRPr="00D05A94" w14:paraId="7FF4B71B" w14:textId="77777777" w:rsidTr="001A6749">
        <w:trPr>
          <w:gridAfter w:val="2"/>
          <w:wAfter w:w="1606" w:type="dxa"/>
          <w:trHeight w:val="284"/>
        </w:trPr>
        <w:tc>
          <w:tcPr>
            <w:tcW w:w="1714" w:type="dxa"/>
            <w:gridSpan w:val="2"/>
            <w:vAlign w:val="center"/>
          </w:tcPr>
          <w:p w14:paraId="40E986D1" w14:textId="77777777" w:rsidR="008F29AA" w:rsidRDefault="008F29AA" w:rsidP="008F29A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6575119D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5731A387" w14:textId="77777777" w:rsidR="008F29AA" w:rsidRDefault="008F29AA" w:rsidP="008F29AA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1658831C" w14:textId="265B56AC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DC62B2">
              <w:rPr>
                <w:sz w:val="20"/>
                <w:szCs w:val="20"/>
              </w:rPr>
              <w:t>Matija Široka</w:t>
            </w:r>
          </w:p>
        </w:tc>
        <w:tc>
          <w:tcPr>
            <w:tcW w:w="2364" w:type="dxa"/>
          </w:tcPr>
          <w:p w14:paraId="59E5DA37" w14:textId="0FB82FB3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</w:t>
            </w:r>
            <w:r w:rsidRPr="00DC62B2">
              <w:rPr>
                <w:sz w:val="20"/>
                <w:szCs w:val="20"/>
              </w:rPr>
              <w:t xml:space="preserve">oecol., mag.sanit.ing.    </w:t>
            </w:r>
          </w:p>
        </w:tc>
        <w:tc>
          <w:tcPr>
            <w:tcW w:w="2717" w:type="dxa"/>
            <w:vAlign w:val="center"/>
          </w:tcPr>
          <w:p w14:paraId="61F14519" w14:textId="4448A85B" w:rsidR="008F29AA" w:rsidRPr="00D05A94" w:rsidRDefault="008F29AA" w:rsidP="008F29AA">
            <w:pPr>
              <w:jc w:val="left"/>
              <w:rPr>
                <w:sz w:val="20"/>
                <w:szCs w:val="20"/>
              </w:rPr>
            </w:pPr>
            <w:r w:rsidRPr="00533227">
              <w:rPr>
                <w:noProof/>
                <w:lang w:eastAsia="hr-HR"/>
              </w:rPr>
              <w:drawing>
                <wp:inline distT="0" distB="0" distL="0" distR="0" wp14:anchorId="326F7B4F" wp14:editId="79DA4DC7">
                  <wp:extent cx="829310" cy="469265"/>
                  <wp:effectExtent l="0" t="0" r="8890" b="6985"/>
                  <wp:docPr id="37" name="Picture 3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49" w:rsidRPr="00D05A94" w14:paraId="69458B5E" w14:textId="77777777" w:rsidTr="001A6749">
        <w:trPr>
          <w:gridAfter w:val="2"/>
          <w:wAfter w:w="1606" w:type="dxa"/>
          <w:trHeight w:val="284"/>
        </w:trPr>
        <w:tc>
          <w:tcPr>
            <w:tcW w:w="1714" w:type="dxa"/>
            <w:gridSpan w:val="2"/>
            <w:vAlign w:val="center"/>
          </w:tcPr>
          <w:p w14:paraId="32E75523" w14:textId="77777777" w:rsidR="001A6749" w:rsidRDefault="001A6749" w:rsidP="001A674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6FBA0025" w14:textId="6AF1EFF6" w:rsidR="001A6749" w:rsidRDefault="001A6749" w:rsidP="001A6749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F36CB8">
              <w:rPr>
                <w:sz w:val="20"/>
                <w:szCs w:val="20"/>
              </w:rPr>
              <w:t>Petra Tomulić</w:t>
            </w:r>
            <w:r w:rsidRPr="00F36CB8">
              <w:rPr>
                <w:sz w:val="20"/>
                <w:szCs w:val="20"/>
              </w:rPr>
              <w:tab/>
              <w:t xml:space="preserve">                  </w:t>
            </w:r>
            <w:r w:rsidRPr="00F36CB8">
              <w:rPr>
                <w:sz w:val="20"/>
                <w:szCs w:val="20"/>
              </w:rPr>
              <w:tab/>
            </w:r>
          </w:p>
        </w:tc>
        <w:tc>
          <w:tcPr>
            <w:tcW w:w="2364" w:type="dxa"/>
          </w:tcPr>
          <w:p w14:paraId="4DA48E61" w14:textId="5E8F8DF3" w:rsidR="001A6749" w:rsidRDefault="001A6749" w:rsidP="001A6749">
            <w:pPr>
              <w:jc w:val="left"/>
              <w:rPr>
                <w:sz w:val="20"/>
                <w:szCs w:val="20"/>
              </w:rPr>
            </w:pPr>
            <w:r w:rsidRPr="00F36CB8">
              <w:rPr>
                <w:sz w:val="20"/>
                <w:szCs w:val="20"/>
              </w:rPr>
              <w:t>mag.ing.oecoing</w:t>
            </w:r>
          </w:p>
        </w:tc>
        <w:tc>
          <w:tcPr>
            <w:tcW w:w="2717" w:type="dxa"/>
            <w:vAlign w:val="center"/>
          </w:tcPr>
          <w:p w14:paraId="3CF6F5EE" w14:textId="44459E89" w:rsidR="001A6749" w:rsidRPr="00533227" w:rsidRDefault="001A6749" w:rsidP="001A6749">
            <w:pPr>
              <w:jc w:val="left"/>
              <w:rPr>
                <w:noProof/>
                <w:lang w:eastAsia="hr-HR"/>
              </w:rPr>
            </w:pPr>
            <w:r w:rsidRPr="001C2A9A">
              <w:rPr>
                <w:rFonts w:ascii="Calibri" w:eastAsia="Calibri" w:hAnsi="Calibri" w:cs="Times New Roman"/>
                <w:noProof/>
                <w:color w:val="auto"/>
                <w:kern w:val="2"/>
                <w:szCs w:val="22"/>
                <w14:ligatures w14:val="standardContextual"/>
              </w:rPr>
              <w:drawing>
                <wp:inline distT="0" distB="0" distL="0" distR="0" wp14:anchorId="3DDFBFE4" wp14:editId="4BD16AAA">
                  <wp:extent cx="914400" cy="372936"/>
                  <wp:effectExtent l="0" t="0" r="0" b="8255"/>
                  <wp:docPr id="9193139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3139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2" cy="38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49" w:rsidRPr="00D05A94" w14:paraId="05B9FF68" w14:textId="77777777" w:rsidTr="001A6749">
        <w:trPr>
          <w:gridAfter w:val="2"/>
          <w:wAfter w:w="1606" w:type="dxa"/>
          <w:trHeight w:val="284"/>
        </w:trPr>
        <w:tc>
          <w:tcPr>
            <w:tcW w:w="1714" w:type="dxa"/>
            <w:gridSpan w:val="2"/>
            <w:vAlign w:val="center"/>
          </w:tcPr>
          <w:p w14:paraId="3AF45132" w14:textId="77777777" w:rsidR="001A6749" w:rsidRDefault="001A6749" w:rsidP="001A6749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63" w:type="dxa"/>
          </w:tcPr>
          <w:p w14:paraId="3BF5D79F" w14:textId="77777777" w:rsidR="001A6749" w:rsidRPr="00315BD0" w:rsidRDefault="001A6749" w:rsidP="001A6749">
            <w:pPr>
              <w:spacing w:before="40" w:after="40"/>
              <w:rPr>
                <w:color w:val="000000"/>
                <w:sz w:val="20"/>
                <w:szCs w:val="20"/>
              </w:rPr>
            </w:pPr>
          </w:p>
          <w:p w14:paraId="49DBB44B" w14:textId="615DBCC3" w:rsidR="001A6749" w:rsidRDefault="001A6749" w:rsidP="001A6749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315BD0">
              <w:rPr>
                <w:color w:val="000000"/>
                <w:sz w:val="20"/>
                <w:szCs w:val="20"/>
              </w:rPr>
              <w:t>Patricia Buškulić</w:t>
            </w:r>
          </w:p>
        </w:tc>
        <w:tc>
          <w:tcPr>
            <w:tcW w:w="2364" w:type="dxa"/>
          </w:tcPr>
          <w:p w14:paraId="641F620C" w14:textId="77777777" w:rsidR="001A6749" w:rsidRPr="00315BD0" w:rsidRDefault="001A6749" w:rsidP="001A6749">
            <w:pPr>
              <w:spacing w:before="40" w:after="40"/>
              <w:rPr>
                <w:color w:val="000000"/>
                <w:sz w:val="20"/>
                <w:szCs w:val="20"/>
              </w:rPr>
            </w:pPr>
          </w:p>
          <w:p w14:paraId="0CA085E1" w14:textId="23016511" w:rsidR="001A6749" w:rsidRDefault="001A6749" w:rsidP="001A6749">
            <w:pPr>
              <w:jc w:val="left"/>
              <w:rPr>
                <w:sz w:val="20"/>
                <w:szCs w:val="20"/>
              </w:rPr>
            </w:pPr>
            <w:r w:rsidRPr="00315BD0">
              <w:rPr>
                <w:color w:val="000000"/>
                <w:sz w:val="20"/>
                <w:szCs w:val="20"/>
              </w:rPr>
              <w:t>dr. sc. tech.</w:t>
            </w:r>
          </w:p>
        </w:tc>
        <w:tc>
          <w:tcPr>
            <w:tcW w:w="2717" w:type="dxa"/>
            <w:vAlign w:val="center"/>
          </w:tcPr>
          <w:p w14:paraId="053CBA0C" w14:textId="078EF693" w:rsidR="001A6749" w:rsidRPr="00533227" w:rsidRDefault="001A6749" w:rsidP="001A6749">
            <w:pPr>
              <w:jc w:val="left"/>
              <w:rPr>
                <w:noProof/>
                <w:lang w:eastAsia="hr-HR"/>
              </w:rPr>
            </w:pPr>
            <w:r w:rsidRPr="00C03F4F">
              <w:rPr>
                <w:noProof/>
                <w:color w:val="000000"/>
                <w:lang w:eastAsia="hr-HR"/>
              </w:rPr>
              <w:drawing>
                <wp:inline distT="0" distB="0" distL="0" distR="0" wp14:anchorId="12961E20" wp14:editId="240E785C">
                  <wp:extent cx="1316319" cy="457200"/>
                  <wp:effectExtent l="0" t="0" r="0" b="0"/>
                  <wp:docPr id="200819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19195" name="Picture 2008191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1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E48A" w14:textId="5081D977" w:rsidR="00066976" w:rsidRPr="00D05A94" w:rsidRDefault="00066976" w:rsidP="00066976">
      <w:pPr>
        <w:spacing w:after="0"/>
        <w:jc w:val="center"/>
      </w:pPr>
      <w:r w:rsidRPr="00D05A94">
        <w:t>M.P.</w:t>
      </w:r>
    </w:p>
    <w:p w14:paraId="52A657A0" w14:textId="77777777" w:rsidR="00066976" w:rsidRPr="00D05A94" w:rsidRDefault="00066976" w:rsidP="00066976">
      <w:pPr>
        <w:tabs>
          <w:tab w:val="left" w:pos="2442"/>
          <w:tab w:val="right" w:pos="9070"/>
        </w:tabs>
        <w:spacing w:after="0"/>
        <w:jc w:val="left"/>
        <w:rPr>
          <w:b/>
          <w:sz w:val="20"/>
        </w:rPr>
      </w:pPr>
      <w:r w:rsidRPr="00D05A94">
        <w:rPr>
          <w:b/>
          <w:sz w:val="20"/>
        </w:rPr>
        <w:tab/>
      </w:r>
      <w:r w:rsidRPr="00D05A94">
        <w:rPr>
          <w:b/>
          <w:sz w:val="20"/>
        </w:rPr>
        <w:tab/>
        <w:t>Odgovorna osoba</w:t>
      </w:r>
    </w:p>
    <w:p w14:paraId="527C78A1" w14:textId="77777777" w:rsidR="00066976" w:rsidRPr="00D05A94" w:rsidRDefault="00066976" w:rsidP="00066976">
      <w:pPr>
        <w:spacing w:before="0" w:after="0"/>
        <w:jc w:val="right"/>
      </w:pPr>
      <w:r w:rsidRPr="00D05A94">
        <w:t xml:space="preserve">  Igor Meixner, dipl.ing.kem.tehn.</w:t>
      </w:r>
    </w:p>
    <w:p w14:paraId="0C2C9AB9" w14:textId="77777777" w:rsidR="00066976" w:rsidRPr="00D05A94" w:rsidRDefault="00066976" w:rsidP="00066976">
      <w:pPr>
        <w:spacing w:after="0"/>
        <w:jc w:val="right"/>
      </w:pPr>
      <w:r w:rsidRPr="00D05A94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12210D26" wp14:editId="6CECBBBA">
            <wp:simplePos x="0" y="0"/>
            <wp:positionH relativeFrom="column">
              <wp:posOffset>4690745</wp:posOffset>
            </wp:positionH>
            <wp:positionV relativeFrom="paragraph">
              <wp:posOffset>6986</wp:posOffset>
            </wp:positionV>
            <wp:extent cx="812800" cy="623460"/>
            <wp:effectExtent l="0" t="0" r="6350" b="5715"/>
            <wp:wrapNone/>
            <wp:docPr id="20" name="Slika 20" descr="Igor Meix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or Meixn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01" cy="62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A94"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00286F27" wp14:editId="2A3CE0AB">
            <wp:simplePos x="0" y="0"/>
            <wp:positionH relativeFrom="margin">
              <wp:posOffset>609600</wp:posOffset>
            </wp:positionH>
            <wp:positionV relativeFrom="margin">
              <wp:posOffset>6195060</wp:posOffset>
            </wp:positionV>
            <wp:extent cx="1395730" cy="578485"/>
            <wp:effectExtent l="38100" t="95250" r="33020" b="107315"/>
            <wp:wrapTopAndBottom/>
            <wp:docPr id="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51311">
                      <a:off x="0" y="0"/>
                      <a:ext cx="139573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5C894" w14:textId="77777777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61FCCDF3" w14:textId="77777777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3A75CA9B" w14:textId="77777777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0F9BC1B0" w14:textId="77777777" w:rsidR="00066976" w:rsidRPr="00D05A94" w:rsidRDefault="00066976" w:rsidP="001A6749">
      <w:pPr>
        <w:spacing w:before="0" w:after="0" w:line="240" w:lineRule="auto"/>
        <w:rPr>
          <w:i/>
          <w:sz w:val="16"/>
        </w:rPr>
      </w:pPr>
    </w:p>
    <w:p w14:paraId="6562349B" w14:textId="77777777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</w:rPr>
      </w:pPr>
    </w:p>
    <w:p w14:paraId="03891CF1" w14:textId="626C80EF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</w:rPr>
      </w:pPr>
      <w:r w:rsidRPr="00D05A94">
        <w:rPr>
          <w:i/>
          <w:sz w:val="16"/>
        </w:rPr>
        <w:t xml:space="preserve">Ovaj dokument u cijelom svom sadržaju predstavlja vlasništvo </w:t>
      </w:r>
      <w:r w:rsidR="007B2BD8">
        <w:rPr>
          <w:i/>
          <w:sz w:val="16"/>
        </w:rPr>
        <w:t>Općine Općine Vinodolske općine</w:t>
      </w:r>
      <w:r w:rsidRPr="00D05A94">
        <w:rPr>
          <w:i/>
          <w:sz w:val="16"/>
        </w:rPr>
        <w:t xml:space="preserve"> te je zabranjeno kopiranje, umnožavanje ili pak objavljivanje u bilo kojem obliku osim zakonski propisanog bez prethodne pismene suglasnosti odgovorne osobe </w:t>
      </w:r>
      <w:r w:rsidR="007B2BD8">
        <w:rPr>
          <w:i/>
          <w:sz w:val="16"/>
        </w:rPr>
        <w:t>Općine Općine Vinodolske općine</w:t>
      </w:r>
    </w:p>
    <w:p w14:paraId="3E27FBFA" w14:textId="77777777" w:rsidR="00066976" w:rsidRPr="00D05A94" w:rsidRDefault="00066976" w:rsidP="00066976">
      <w:pPr>
        <w:spacing w:before="0" w:after="0" w:line="240" w:lineRule="auto"/>
        <w:rPr>
          <w:i/>
          <w:sz w:val="16"/>
        </w:rPr>
      </w:pPr>
    </w:p>
    <w:p w14:paraId="1EFA8907" w14:textId="77777777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</w:rPr>
      </w:pPr>
      <w:r w:rsidRPr="00D05A94">
        <w:rPr>
          <w:i/>
          <w:sz w:val="16"/>
        </w:rPr>
        <w:t>Zabranjeno je umnožavanje ovog dokumenta ili njegovog dijela u bilo kojem obliku i</w:t>
      </w:r>
    </w:p>
    <w:p w14:paraId="0C6797E7" w14:textId="0062752B" w:rsidR="00066976" w:rsidRDefault="00066976" w:rsidP="00066976">
      <w:pPr>
        <w:spacing w:before="0" w:after="0" w:line="240" w:lineRule="auto"/>
        <w:jc w:val="center"/>
        <w:rPr>
          <w:i/>
          <w:sz w:val="16"/>
        </w:rPr>
      </w:pPr>
      <w:r w:rsidRPr="00D05A94">
        <w:rPr>
          <w:i/>
          <w:sz w:val="16"/>
        </w:rPr>
        <w:t xml:space="preserve">na bilo koji način bez prethodne suglasnosti ovlaštene osobe tvrtke DLS d.o.o. Rijeka. </w:t>
      </w:r>
    </w:p>
    <w:p w14:paraId="1D986A37" w14:textId="77777777" w:rsidR="008F29AA" w:rsidRPr="00D05A94" w:rsidRDefault="008F29AA" w:rsidP="00066976">
      <w:pPr>
        <w:spacing w:before="0" w:after="0" w:line="240" w:lineRule="auto"/>
        <w:jc w:val="center"/>
        <w:rPr>
          <w:i/>
          <w:sz w:val="16"/>
        </w:rPr>
      </w:pPr>
    </w:p>
    <w:p w14:paraId="5C35A160" w14:textId="77777777" w:rsidR="00066976" w:rsidRPr="00D05A94" w:rsidRDefault="00066976" w:rsidP="00066976">
      <w:pPr>
        <w:spacing w:before="0" w:after="0" w:line="240" w:lineRule="auto"/>
        <w:jc w:val="center"/>
        <w:rPr>
          <w:i/>
          <w:sz w:val="16"/>
          <w:highlight w:val="yellow"/>
        </w:rPr>
      </w:pPr>
    </w:p>
    <w:p w14:paraId="164D987A" w14:textId="77777777" w:rsidR="007B2BD8" w:rsidRDefault="007B2BD8" w:rsidP="00D917CA">
      <w:pPr>
        <w:rPr>
          <w:noProof/>
        </w:rPr>
      </w:pPr>
      <w:sdt>
        <w:sdtPr>
          <w:rPr>
            <w:b/>
            <w:bCs/>
            <w:caps/>
            <w:highlight w:val="yellow"/>
          </w:rPr>
          <w:id w:val="-2096773831"/>
          <w:placeholder>
            <w:docPart w:val="5E0C904F292F411B8E9FE713A172E53E"/>
          </w:placeholder>
        </w:sdtPr>
        <w:sdtEndPr>
          <w:rPr>
            <w:b w:val="0"/>
            <w:bCs w:val="0"/>
            <w:caps w:val="0"/>
          </w:rPr>
        </w:sdtEndPr>
        <w:sdtContent>
          <w:r w:rsidR="00204CB2" w:rsidRPr="00D05A94">
            <w:t xml:space="preserve">S A D R Ž A J </w:t>
          </w:r>
          <w:r w:rsidR="00CC625A" w:rsidRPr="00D05A94">
            <w:t xml:space="preserve"> </w:t>
          </w:r>
        </w:sdtContent>
      </w:sdt>
      <w:r w:rsidR="004058CD" w:rsidRPr="00D05A94">
        <w:rPr>
          <w:highlight w:val="yellow"/>
        </w:rPr>
        <w:fldChar w:fldCharType="begin"/>
      </w:r>
      <w:r w:rsidR="005E2CCD" w:rsidRPr="00D05A94">
        <w:rPr>
          <w:highlight w:val="yellow"/>
        </w:rPr>
        <w:instrText xml:space="preserve"> TOC \o "1-3" \h \z \u </w:instrText>
      </w:r>
      <w:r w:rsidR="004058CD" w:rsidRPr="00D05A94">
        <w:rPr>
          <w:highlight w:val="yellow"/>
        </w:rPr>
        <w:fldChar w:fldCharType="separate"/>
      </w:r>
    </w:p>
    <w:p w14:paraId="39DF2C14" w14:textId="3A9D9FE1" w:rsidR="007B2BD8" w:rsidRDefault="007B2BD8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kern w:val="2"/>
          <w:sz w:val="24"/>
          <w:u w:val="none"/>
          <w:lang w:eastAsia="hr-HR"/>
          <w14:ligatures w14:val="standardContextual"/>
        </w:rPr>
      </w:pPr>
      <w:hyperlink w:anchor="_Toc208564526" w:history="1">
        <w:r w:rsidRPr="00283DF6">
          <w:rPr>
            <w:rStyle w:val="Hyperlink"/>
            <w:noProof/>
            <w:lang w:bidi="en-US"/>
          </w:rPr>
          <w:t>8  Kartografski prikazi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AAD81A" w14:textId="6723612E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27" w:history="1">
        <w:r w:rsidRPr="00283DF6">
          <w:rPr>
            <w:rStyle w:val="Hyperlink"/>
            <w:noProof/>
          </w:rPr>
          <w:t>8.1 Kartografski prikaz zbornih mjesta Stožera civilne zaštite i Povjerenika civilne zaštite Općine Vinodolske općine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31394E" w14:textId="5BE573DA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28" w:history="1">
        <w:r w:rsidRPr="00283DF6">
          <w:rPr>
            <w:rStyle w:val="Hyperlink"/>
            <w:noProof/>
            <w:lang w:eastAsia="hr-HR" w:bidi="en-US"/>
          </w:rPr>
          <w:t>8.2 Kartografski prikaz operativnih snaga civilne zaštite i pravnih osoba od interesa za sustav civilne zaštite Općine Vinodolske općine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57059B3" w14:textId="1AADD58B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29" w:history="1">
        <w:r w:rsidRPr="00283DF6">
          <w:rPr>
            <w:rStyle w:val="Hyperlink"/>
            <w:noProof/>
          </w:rPr>
          <w:t>8.3 Kartografski prikaz lokacija za sakupljanje i pravaca evakuacije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2E053E" w14:textId="23E26D3C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30" w:history="1">
        <w:r w:rsidRPr="00283DF6">
          <w:rPr>
            <w:rStyle w:val="Hyperlink"/>
            <w:noProof/>
          </w:rPr>
          <w:t>8.4 Kartografski prikaz lokacija za smještaj, zbrinjavanje i sklanjanje, te ukop poginulih osoba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A8BCD80" w14:textId="57C0CB99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31" w:history="1">
        <w:r w:rsidRPr="00283DF6">
          <w:rPr>
            <w:rStyle w:val="Hyperlink"/>
            <w:noProof/>
            <w:lang w:bidi="en-US"/>
          </w:rPr>
          <w:t>8.5. Kartografski prikaz zdravstvenih objekata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0578743" w14:textId="76F339C4" w:rsidR="007B2BD8" w:rsidRDefault="007B2BD8">
      <w:pPr>
        <w:pStyle w:val="TOC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kern w:val="2"/>
          <w:sz w:val="24"/>
          <w:u w:val="none"/>
          <w:lang w:eastAsia="hr-HR"/>
          <w14:ligatures w14:val="standardContextual"/>
        </w:rPr>
      </w:pPr>
      <w:hyperlink w:anchor="_Toc208564532" w:history="1">
        <w:r w:rsidRPr="00283DF6">
          <w:rPr>
            <w:rStyle w:val="Hyperlink"/>
            <w:noProof/>
            <w:lang w:bidi="en-US"/>
          </w:rPr>
          <w:t>9  Grafički prikazi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8ECE510" w14:textId="40B8EAC1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33" w:history="1">
        <w:r w:rsidRPr="00283DF6">
          <w:rPr>
            <w:rStyle w:val="Hyperlink"/>
            <w:noProof/>
          </w:rPr>
          <w:t>9..1.  Namjena površina, promet, telekomunikacije i javne ustanove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31C7AD8" w14:textId="15D60C9D" w:rsidR="007B2BD8" w:rsidRDefault="007B2BD8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color w:val="auto"/>
          <w:kern w:val="2"/>
          <w:sz w:val="24"/>
          <w:lang w:eastAsia="hr-HR"/>
          <w14:ligatures w14:val="standardContextual"/>
        </w:rPr>
      </w:pPr>
      <w:hyperlink w:anchor="_Toc208564534" w:history="1">
        <w:r w:rsidRPr="00283DF6">
          <w:rPr>
            <w:rStyle w:val="Hyperlink"/>
            <w:noProof/>
          </w:rPr>
          <w:t>9.2. Infrastrukturni sustavi i mreže, energetski sustav, vodnogospodarski sustav i sustav odvodnje otpadnih voda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_Toc208564534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FFDCFC5" w14:textId="77777777" w:rsidR="008F29AA" w:rsidRDefault="004058CD" w:rsidP="008F29AA">
      <w:r w:rsidRPr="00D05A94">
        <w:rPr>
          <w:highlight w:val="yellow"/>
        </w:rPr>
        <w:fldChar w:fldCharType="end"/>
      </w:r>
      <w:bookmarkStart w:id="0" w:name="_Toc22823173"/>
      <w:bookmarkStart w:id="1" w:name="_Toc485633161"/>
    </w:p>
    <w:p w14:paraId="2F93CC8E" w14:textId="77777777" w:rsidR="008F29AA" w:rsidRDefault="008F29AA" w:rsidP="008F29AA"/>
    <w:p w14:paraId="34862AF8" w14:textId="77777777" w:rsidR="008F29AA" w:rsidRDefault="008F29AA" w:rsidP="008F29AA"/>
    <w:p w14:paraId="06C26F0C" w14:textId="77777777" w:rsidR="008F29AA" w:rsidRDefault="008F29AA" w:rsidP="008F29AA"/>
    <w:p w14:paraId="41269614" w14:textId="77777777" w:rsidR="008F29AA" w:rsidRDefault="008F29AA" w:rsidP="008F29AA"/>
    <w:p w14:paraId="59266C10" w14:textId="77777777" w:rsidR="008F29AA" w:rsidRDefault="008F29AA" w:rsidP="008F29AA"/>
    <w:p w14:paraId="27D328FB" w14:textId="77777777" w:rsidR="008F29AA" w:rsidRDefault="008F29AA" w:rsidP="008F29AA"/>
    <w:p w14:paraId="799EEF06" w14:textId="77777777" w:rsidR="008F29AA" w:rsidRDefault="008F29AA" w:rsidP="008F29AA"/>
    <w:p w14:paraId="2318C6E7" w14:textId="77777777" w:rsidR="008F29AA" w:rsidRDefault="008F29AA" w:rsidP="008F29AA"/>
    <w:p w14:paraId="193DBA74" w14:textId="77777777" w:rsidR="008F29AA" w:rsidRDefault="008F29AA" w:rsidP="008F29AA"/>
    <w:p w14:paraId="183AF014" w14:textId="77777777" w:rsidR="008F29AA" w:rsidRDefault="008F29AA" w:rsidP="008F29AA"/>
    <w:p w14:paraId="6009CA50" w14:textId="77777777" w:rsidR="008F29AA" w:rsidRDefault="008F29AA" w:rsidP="008F29AA"/>
    <w:p w14:paraId="7B3802AC" w14:textId="77777777" w:rsidR="008F29AA" w:rsidRDefault="008F29AA" w:rsidP="008F29AA"/>
    <w:p w14:paraId="4F8AB7E4" w14:textId="77777777" w:rsidR="008F29AA" w:rsidRDefault="008F29AA" w:rsidP="008F29AA"/>
    <w:p w14:paraId="5DB79F32" w14:textId="77777777" w:rsidR="008F29AA" w:rsidRDefault="008F29AA" w:rsidP="008F29AA"/>
    <w:p w14:paraId="3D57A3CD" w14:textId="77777777" w:rsidR="008F29AA" w:rsidRDefault="008F29AA" w:rsidP="008F29AA"/>
    <w:p w14:paraId="6D7C5FB0" w14:textId="77777777" w:rsidR="008F29AA" w:rsidRDefault="008F29AA" w:rsidP="008F29AA"/>
    <w:p w14:paraId="769B3997" w14:textId="77777777" w:rsidR="008F29AA" w:rsidRDefault="008F29AA" w:rsidP="008F29AA"/>
    <w:p w14:paraId="7D6E96B6" w14:textId="00ED1674" w:rsidR="008F29AA" w:rsidRPr="007111F3" w:rsidRDefault="008F29AA" w:rsidP="008F29AA">
      <w:pPr>
        <w:pStyle w:val="Heading1"/>
        <w:numPr>
          <w:ilvl w:val="0"/>
          <w:numId w:val="0"/>
        </w:numPr>
        <w:ind w:left="432" w:hanging="432"/>
        <w:rPr>
          <w:color w:val="54883D"/>
          <w:sz w:val="36"/>
          <w:lang w:bidi="en-US"/>
        </w:rPr>
      </w:pPr>
      <w:bookmarkStart w:id="2" w:name="_Toc208564526"/>
      <w:bookmarkEnd w:id="0"/>
      <w:bookmarkEnd w:id="1"/>
      <w:r>
        <w:rPr>
          <w:color w:val="54883D"/>
          <w:sz w:val="36"/>
          <w:lang w:bidi="en-US"/>
        </w:rPr>
        <w:t xml:space="preserve">8 </w:t>
      </w:r>
      <w:r w:rsidRPr="007111F3">
        <w:rPr>
          <w:color w:val="54883D"/>
          <w:sz w:val="36"/>
          <w:lang w:bidi="en-US"/>
        </w:rPr>
        <w:t xml:space="preserve"> </w:t>
      </w:r>
      <w:r>
        <w:rPr>
          <w:color w:val="54883D"/>
          <w:sz w:val="36"/>
          <w:lang w:bidi="en-US"/>
        </w:rPr>
        <w:t>Kartografski</w:t>
      </w:r>
      <w:r w:rsidRPr="007111F3">
        <w:rPr>
          <w:color w:val="54883D"/>
          <w:sz w:val="36"/>
          <w:lang w:bidi="en-US"/>
        </w:rPr>
        <w:t xml:space="preserve"> prikazi</w:t>
      </w:r>
      <w:bookmarkEnd w:id="2"/>
      <w:r w:rsidRPr="007111F3">
        <w:rPr>
          <w:color w:val="54883D"/>
          <w:sz w:val="36"/>
          <w:lang w:bidi="en-US"/>
        </w:rPr>
        <w:t xml:space="preserve"> </w:t>
      </w:r>
    </w:p>
    <w:p w14:paraId="59E98177" w14:textId="5587E265" w:rsidR="00922EA8" w:rsidRPr="007111F3" w:rsidRDefault="00922EA8" w:rsidP="00922EA8">
      <w:pPr>
        <w:pStyle w:val="Heading2"/>
      </w:pPr>
      <w:bookmarkStart w:id="3" w:name="_Toc208564527"/>
      <w:r w:rsidRPr="007111F3">
        <w:t xml:space="preserve">8.1 </w:t>
      </w:r>
      <w:r w:rsidR="009F2D0B" w:rsidRPr="007111F3">
        <w:t>Kartografski prikaz zbornih mjesta Stožera civilne zaštite</w:t>
      </w:r>
      <w:r w:rsidR="007111F3">
        <w:t xml:space="preserve"> </w:t>
      </w:r>
      <w:r w:rsidR="009F2D0B" w:rsidRPr="007111F3">
        <w:t xml:space="preserve">i Povjerenika civilne zaštite </w:t>
      </w:r>
      <w:r w:rsidR="007B2BD8">
        <w:t>Općine Vinodolske općine</w:t>
      </w:r>
      <w:bookmarkEnd w:id="3"/>
    </w:p>
    <w:p w14:paraId="2B62ED75" w14:textId="77777777" w:rsidR="00922EA8" w:rsidRPr="00D05A94" w:rsidRDefault="00922EA8">
      <w:pPr>
        <w:spacing w:before="0" w:after="200"/>
        <w:jc w:val="left"/>
        <w:rPr>
          <w:rFonts w:eastAsiaTheme="majorEastAsia"/>
          <w:highlight w:val="yellow"/>
        </w:rPr>
        <w:sectPr w:rsidR="00922EA8" w:rsidRPr="00D05A94" w:rsidSect="00566EA6">
          <w:headerReference w:type="first" r:id="rId22"/>
          <w:footerReference w:type="first" r:id="rId23"/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  <w:r w:rsidRPr="00D05A94">
        <w:rPr>
          <w:rFonts w:eastAsiaTheme="majorEastAsia"/>
          <w:highlight w:val="yellow"/>
        </w:rPr>
        <w:br w:type="page"/>
      </w:r>
    </w:p>
    <w:p w14:paraId="65ECE4CD" w14:textId="43778A34" w:rsidR="007C7686" w:rsidRPr="00D05A94" w:rsidRDefault="001A6749" w:rsidP="00922EA8">
      <w:pPr>
        <w:jc w:val="center"/>
        <w:rPr>
          <w:rFonts w:eastAsiaTheme="majorEastAsia"/>
          <w:highlight w:val="yellow"/>
        </w:rPr>
        <w:sectPr w:rsidR="007C7686" w:rsidRPr="00D05A94" w:rsidSect="007C7686">
          <w:headerReference w:type="first" r:id="rId24"/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  <w:r w:rsidRPr="001A6749">
        <w:rPr>
          <w:rFonts w:eastAsiaTheme="majorEastAsia"/>
          <w:noProof/>
        </w:rPr>
        <w:lastRenderedPageBreak/>
        <w:drawing>
          <wp:inline distT="0" distB="0" distL="0" distR="0" wp14:anchorId="5BFDC3A8" wp14:editId="3147EAE9">
            <wp:extent cx="7793990" cy="5759450"/>
            <wp:effectExtent l="0" t="0" r="0" b="0"/>
            <wp:docPr id="1972845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453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1CFE" w14:textId="4A56440E" w:rsidR="00A872F0" w:rsidRPr="007111F3" w:rsidRDefault="002F237B" w:rsidP="00A872F0">
      <w:pPr>
        <w:keepNext/>
        <w:numPr>
          <w:ilvl w:val="1"/>
          <w:numId w:val="0"/>
        </w:numPr>
        <w:ind w:left="426" w:hanging="426"/>
        <w:outlineLvl w:val="1"/>
        <w:rPr>
          <w:bCs/>
          <w:noProof/>
          <w:color w:val="54883D"/>
          <w:sz w:val="24"/>
          <w:szCs w:val="20"/>
          <w:lang w:eastAsia="hr-HR" w:bidi="en-US"/>
        </w:rPr>
      </w:pPr>
      <w:bookmarkStart w:id="4" w:name="_Toc208564528"/>
      <w:r w:rsidRPr="007111F3">
        <w:rPr>
          <w:bCs/>
          <w:noProof/>
          <w:color w:val="54883D"/>
          <w:sz w:val="24"/>
          <w:szCs w:val="20"/>
          <w:lang w:eastAsia="hr-HR" w:bidi="en-US"/>
        </w:rPr>
        <w:lastRenderedPageBreak/>
        <w:t>8.2</w:t>
      </w:r>
      <w:r w:rsidR="00A872F0" w:rsidRPr="007111F3">
        <w:rPr>
          <w:bCs/>
          <w:noProof/>
          <w:color w:val="54883D"/>
          <w:sz w:val="24"/>
          <w:szCs w:val="20"/>
          <w:lang w:eastAsia="hr-HR" w:bidi="en-US"/>
        </w:rPr>
        <w:t xml:space="preserve"> </w:t>
      </w:r>
      <w:r w:rsidR="00B521BA" w:rsidRPr="007111F3">
        <w:rPr>
          <w:bCs/>
          <w:noProof/>
          <w:color w:val="54883D"/>
          <w:sz w:val="24"/>
          <w:szCs w:val="20"/>
          <w:lang w:eastAsia="hr-HR" w:bidi="en-US"/>
        </w:rPr>
        <w:t xml:space="preserve">Kartografski prikaz operativnih snaga civilne zaštite i pravnih osoba od interesa za sustav civilne zaštite </w:t>
      </w:r>
      <w:r w:rsidR="007B2BD8">
        <w:rPr>
          <w:bCs/>
          <w:noProof/>
          <w:color w:val="54883D"/>
          <w:sz w:val="24"/>
          <w:szCs w:val="20"/>
          <w:lang w:eastAsia="hr-HR" w:bidi="en-US"/>
        </w:rPr>
        <w:t>Općine Vinodolske općine</w:t>
      </w:r>
      <w:bookmarkEnd w:id="4"/>
    </w:p>
    <w:p w14:paraId="12E426CD" w14:textId="7F30D994" w:rsidR="00922EA8" w:rsidRPr="00D05A94" w:rsidRDefault="00922EA8" w:rsidP="00922EA8">
      <w:pPr>
        <w:rPr>
          <w:highlight w:val="yellow"/>
          <w:lang w:eastAsia="hr-HR" w:bidi="en-US"/>
        </w:rPr>
      </w:pPr>
    </w:p>
    <w:p w14:paraId="55B1359A" w14:textId="15B9F713" w:rsidR="00922EA8" w:rsidRPr="00D05A94" w:rsidRDefault="00922EA8" w:rsidP="00922EA8">
      <w:pPr>
        <w:jc w:val="center"/>
        <w:rPr>
          <w:highlight w:val="yellow"/>
          <w:lang w:bidi="en-US"/>
        </w:rPr>
      </w:pPr>
    </w:p>
    <w:p w14:paraId="1A485E4F" w14:textId="77777777" w:rsidR="00A872F0" w:rsidRPr="00D05A94" w:rsidRDefault="00A872F0" w:rsidP="00922EA8">
      <w:pPr>
        <w:jc w:val="center"/>
        <w:rPr>
          <w:highlight w:val="yellow"/>
          <w:lang w:bidi="en-US"/>
        </w:rPr>
      </w:pPr>
    </w:p>
    <w:p w14:paraId="7B3EE1F6" w14:textId="5F98E3BD" w:rsidR="007C7686" w:rsidRPr="00D05A94" w:rsidRDefault="007C7686">
      <w:pPr>
        <w:spacing w:before="0" w:after="200"/>
        <w:jc w:val="left"/>
        <w:rPr>
          <w:highlight w:val="yellow"/>
          <w:lang w:bidi="en-US"/>
        </w:rPr>
        <w:sectPr w:rsidR="007C7686" w:rsidRPr="00D05A94" w:rsidSect="007C7686"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65E60216" w14:textId="77777777" w:rsidR="007C7686" w:rsidRDefault="004E3CDB" w:rsidP="00922EA8">
      <w:pPr>
        <w:tabs>
          <w:tab w:val="left" w:pos="1630"/>
        </w:tabs>
        <w:jc w:val="center"/>
        <w:rPr>
          <w:highlight w:val="yellow"/>
          <w:lang w:bidi="en-US"/>
        </w:rPr>
      </w:pPr>
      <w:r w:rsidRPr="004E3CDB">
        <w:rPr>
          <w:noProof/>
          <w:lang w:bidi="en-US"/>
        </w:rPr>
        <w:lastRenderedPageBreak/>
        <w:drawing>
          <wp:inline distT="0" distB="0" distL="0" distR="0" wp14:anchorId="4193A999" wp14:editId="1A121020">
            <wp:extent cx="7479090" cy="5524500"/>
            <wp:effectExtent l="0" t="0" r="7620" b="0"/>
            <wp:docPr id="12775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32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7070" cy="55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DED5" w14:textId="0599372D" w:rsidR="004E3CDB" w:rsidRPr="00D05A94" w:rsidRDefault="004E3CDB" w:rsidP="00922EA8">
      <w:pPr>
        <w:tabs>
          <w:tab w:val="left" w:pos="1630"/>
        </w:tabs>
        <w:jc w:val="center"/>
        <w:rPr>
          <w:highlight w:val="yellow"/>
          <w:lang w:bidi="en-US"/>
        </w:rPr>
        <w:sectPr w:rsidR="004E3CDB" w:rsidRPr="00D05A94" w:rsidSect="007C7686"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  <w:r w:rsidRPr="004E3CDB">
        <w:rPr>
          <w:noProof/>
          <w:lang w:bidi="en-US"/>
        </w:rPr>
        <w:lastRenderedPageBreak/>
        <w:drawing>
          <wp:inline distT="0" distB="0" distL="0" distR="0" wp14:anchorId="61E65C43" wp14:editId="414B4BA7">
            <wp:extent cx="7375027" cy="5438775"/>
            <wp:effectExtent l="0" t="0" r="0" b="0"/>
            <wp:docPr id="1014036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627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83110" cy="544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0A66" w14:textId="069A666D" w:rsidR="00930838" w:rsidRPr="00BA2346" w:rsidRDefault="00930838" w:rsidP="00E5081A">
      <w:pPr>
        <w:pStyle w:val="Heading2"/>
      </w:pPr>
      <w:bookmarkStart w:id="5" w:name="_Toc208564529"/>
      <w:r w:rsidRPr="00BA2346">
        <w:lastRenderedPageBreak/>
        <w:t xml:space="preserve">8.3 </w:t>
      </w:r>
      <w:r w:rsidR="007C7686" w:rsidRPr="00BA2346">
        <w:t>Kartografski prikaz lokacija za sakupljanje i pravaca evakuacije</w:t>
      </w:r>
      <w:bookmarkEnd w:id="5"/>
    </w:p>
    <w:p w14:paraId="1ABCD40E" w14:textId="77777777" w:rsidR="00CE6832" w:rsidRPr="00D05A94" w:rsidRDefault="00CE6832" w:rsidP="00CE6832">
      <w:pPr>
        <w:rPr>
          <w:highlight w:val="yellow"/>
        </w:rPr>
      </w:pPr>
    </w:p>
    <w:p w14:paraId="7D726750" w14:textId="006032D4" w:rsidR="00CE6832" w:rsidRPr="00D05A94" w:rsidRDefault="00CE6832" w:rsidP="00CE6832">
      <w:pPr>
        <w:rPr>
          <w:highlight w:val="yellow"/>
          <w:lang w:eastAsia="hr-HR"/>
        </w:rPr>
      </w:pPr>
    </w:p>
    <w:p w14:paraId="058AA02C" w14:textId="322F7175" w:rsidR="007C7686" w:rsidRPr="00D05A94" w:rsidRDefault="007C7686" w:rsidP="00CE6832">
      <w:pPr>
        <w:rPr>
          <w:highlight w:val="yellow"/>
          <w:lang w:eastAsia="hr-HR"/>
        </w:rPr>
      </w:pPr>
    </w:p>
    <w:p w14:paraId="61206390" w14:textId="32987EF7" w:rsidR="007C7686" w:rsidRPr="00D05A94" w:rsidRDefault="007C7686" w:rsidP="00CE6832">
      <w:pPr>
        <w:rPr>
          <w:highlight w:val="yellow"/>
          <w:lang w:eastAsia="hr-HR"/>
        </w:rPr>
      </w:pPr>
    </w:p>
    <w:p w14:paraId="1F4B9E40" w14:textId="3302D2E5" w:rsidR="007C7686" w:rsidRPr="00D05A94" w:rsidRDefault="007C7686" w:rsidP="00CE6832">
      <w:pPr>
        <w:rPr>
          <w:highlight w:val="yellow"/>
          <w:lang w:eastAsia="hr-HR"/>
        </w:rPr>
      </w:pPr>
    </w:p>
    <w:p w14:paraId="0E616646" w14:textId="499D3F0E" w:rsidR="007C7686" w:rsidRPr="00D05A94" w:rsidRDefault="007C7686" w:rsidP="00CE6832">
      <w:pPr>
        <w:rPr>
          <w:highlight w:val="yellow"/>
          <w:lang w:eastAsia="hr-HR"/>
        </w:rPr>
      </w:pPr>
    </w:p>
    <w:p w14:paraId="3088DBB2" w14:textId="0D610CD1" w:rsidR="007C7686" w:rsidRPr="00D05A94" w:rsidRDefault="007C7686" w:rsidP="00CE6832">
      <w:pPr>
        <w:rPr>
          <w:highlight w:val="yellow"/>
          <w:lang w:eastAsia="hr-HR"/>
        </w:rPr>
      </w:pPr>
    </w:p>
    <w:p w14:paraId="5F355689" w14:textId="1C45B0D8" w:rsidR="007C7686" w:rsidRPr="00D05A94" w:rsidRDefault="007C7686" w:rsidP="00CE6832">
      <w:pPr>
        <w:rPr>
          <w:highlight w:val="yellow"/>
          <w:lang w:eastAsia="hr-HR"/>
        </w:rPr>
      </w:pPr>
    </w:p>
    <w:p w14:paraId="389E1799" w14:textId="23FC2D36" w:rsidR="007C7686" w:rsidRPr="00D05A94" w:rsidRDefault="007C7686" w:rsidP="00CE6832">
      <w:pPr>
        <w:rPr>
          <w:highlight w:val="yellow"/>
          <w:lang w:eastAsia="hr-HR"/>
        </w:rPr>
      </w:pPr>
    </w:p>
    <w:p w14:paraId="1C5F4849" w14:textId="0E64DFEE" w:rsidR="007C7686" w:rsidRPr="00D05A94" w:rsidRDefault="007C7686" w:rsidP="00CE6832">
      <w:pPr>
        <w:rPr>
          <w:highlight w:val="yellow"/>
          <w:lang w:eastAsia="hr-HR"/>
        </w:rPr>
      </w:pPr>
    </w:p>
    <w:p w14:paraId="4EEF64E8" w14:textId="50FF0201" w:rsidR="007C7686" w:rsidRPr="00D05A94" w:rsidRDefault="007C7686" w:rsidP="00CE6832">
      <w:pPr>
        <w:rPr>
          <w:highlight w:val="yellow"/>
          <w:lang w:eastAsia="hr-HR"/>
        </w:rPr>
      </w:pPr>
    </w:p>
    <w:p w14:paraId="61FCC584" w14:textId="39323B09" w:rsidR="007C7686" w:rsidRPr="00D05A94" w:rsidRDefault="007C7686" w:rsidP="00CE6832">
      <w:pPr>
        <w:rPr>
          <w:highlight w:val="yellow"/>
          <w:lang w:eastAsia="hr-HR"/>
        </w:rPr>
      </w:pPr>
    </w:p>
    <w:p w14:paraId="570F9931" w14:textId="0C74CD3D" w:rsidR="007C7686" w:rsidRPr="00D05A94" w:rsidRDefault="007C7686" w:rsidP="00CE6832">
      <w:pPr>
        <w:rPr>
          <w:highlight w:val="yellow"/>
          <w:lang w:eastAsia="hr-HR"/>
        </w:rPr>
      </w:pPr>
    </w:p>
    <w:p w14:paraId="77F247DE" w14:textId="24BBFE05" w:rsidR="007C7686" w:rsidRPr="00D05A94" w:rsidRDefault="007C7686" w:rsidP="00CE6832">
      <w:pPr>
        <w:rPr>
          <w:highlight w:val="yellow"/>
          <w:lang w:eastAsia="hr-HR"/>
        </w:rPr>
      </w:pPr>
    </w:p>
    <w:p w14:paraId="5B0CCEB8" w14:textId="15635EEF" w:rsidR="007C7686" w:rsidRPr="00D05A94" w:rsidRDefault="007C7686" w:rsidP="00CE6832">
      <w:pPr>
        <w:rPr>
          <w:highlight w:val="yellow"/>
          <w:lang w:eastAsia="hr-HR"/>
        </w:rPr>
      </w:pPr>
    </w:p>
    <w:p w14:paraId="203DB47E" w14:textId="7A420C0E" w:rsidR="007C7686" w:rsidRPr="00D05A94" w:rsidRDefault="007C7686" w:rsidP="00CE6832">
      <w:pPr>
        <w:rPr>
          <w:highlight w:val="yellow"/>
          <w:lang w:eastAsia="hr-HR"/>
        </w:rPr>
      </w:pPr>
    </w:p>
    <w:p w14:paraId="52D55D76" w14:textId="5E6F52C1" w:rsidR="007C7686" w:rsidRPr="00D05A94" w:rsidRDefault="007C7686" w:rsidP="00CE6832">
      <w:pPr>
        <w:rPr>
          <w:highlight w:val="yellow"/>
          <w:lang w:eastAsia="hr-HR"/>
        </w:rPr>
      </w:pPr>
    </w:p>
    <w:p w14:paraId="6FC69C9D" w14:textId="31731F75" w:rsidR="007C7686" w:rsidRPr="00D05A94" w:rsidRDefault="007C7686" w:rsidP="00CE6832">
      <w:pPr>
        <w:rPr>
          <w:highlight w:val="yellow"/>
          <w:lang w:eastAsia="hr-HR"/>
        </w:rPr>
      </w:pPr>
    </w:p>
    <w:p w14:paraId="288A9F0D" w14:textId="69047D80" w:rsidR="007C7686" w:rsidRPr="00D05A94" w:rsidRDefault="007C7686" w:rsidP="00CE6832">
      <w:pPr>
        <w:rPr>
          <w:highlight w:val="yellow"/>
          <w:lang w:eastAsia="hr-HR"/>
        </w:rPr>
      </w:pPr>
    </w:p>
    <w:p w14:paraId="6C4F9826" w14:textId="448CE549" w:rsidR="007C7686" w:rsidRPr="00D05A94" w:rsidRDefault="007C7686" w:rsidP="00CE6832">
      <w:pPr>
        <w:rPr>
          <w:highlight w:val="yellow"/>
          <w:lang w:eastAsia="hr-HR"/>
        </w:rPr>
      </w:pPr>
    </w:p>
    <w:p w14:paraId="6C45088B" w14:textId="2F65B355" w:rsidR="007C7686" w:rsidRPr="00D05A94" w:rsidRDefault="007C7686" w:rsidP="00CE6832">
      <w:pPr>
        <w:rPr>
          <w:highlight w:val="yellow"/>
          <w:lang w:eastAsia="hr-HR"/>
        </w:rPr>
      </w:pPr>
    </w:p>
    <w:p w14:paraId="6B9DA103" w14:textId="1936E7D4" w:rsidR="007C7686" w:rsidRPr="00D05A94" w:rsidRDefault="007C7686" w:rsidP="00CE6832">
      <w:pPr>
        <w:rPr>
          <w:highlight w:val="yellow"/>
          <w:lang w:eastAsia="hr-HR"/>
        </w:rPr>
      </w:pPr>
    </w:p>
    <w:p w14:paraId="6A686DAE" w14:textId="434498DB" w:rsidR="007C7686" w:rsidRPr="00D05A94" w:rsidRDefault="007C7686" w:rsidP="00CE6832">
      <w:pPr>
        <w:rPr>
          <w:highlight w:val="yellow"/>
          <w:lang w:eastAsia="hr-HR"/>
        </w:rPr>
      </w:pPr>
    </w:p>
    <w:p w14:paraId="39A8F1EF" w14:textId="215638A4" w:rsidR="007C7686" w:rsidRPr="00D05A94" w:rsidRDefault="007C7686" w:rsidP="00CE6832">
      <w:pPr>
        <w:rPr>
          <w:highlight w:val="yellow"/>
          <w:lang w:eastAsia="hr-HR"/>
        </w:rPr>
      </w:pPr>
    </w:p>
    <w:p w14:paraId="03C7A4C1" w14:textId="1D0823EE" w:rsidR="007C7686" w:rsidRPr="00D05A94" w:rsidRDefault="007C7686" w:rsidP="00CE6832">
      <w:pPr>
        <w:rPr>
          <w:highlight w:val="yellow"/>
          <w:lang w:eastAsia="hr-HR"/>
        </w:rPr>
      </w:pPr>
    </w:p>
    <w:p w14:paraId="5C57348E" w14:textId="18881649" w:rsidR="007C7686" w:rsidRPr="00D05A94" w:rsidRDefault="007C7686" w:rsidP="00CE6832">
      <w:pPr>
        <w:rPr>
          <w:highlight w:val="yellow"/>
          <w:lang w:eastAsia="hr-HR"/>
        </w:rPr>
      </w:pPr>
    </w:p>
    <w:p w14:paraId="37CBBB2C" w14:textId="1DD859DC" w:rsidR="007C7686" w:rsidRPr="00D05A94" w:rsidRDefault="007C7686" w:rsidP="00CE6832">
      <w:pPr>
        <w:rPr>
          <w:highlight w:val="yellow"/>
          <w:lang w:eastAsia="hr-HR"/>
        </w:rPr>
      </w:pPr>
    </w:p>
    <w:p w14:paraId="0FFBFC5B" w14:textId="510CE1B6" w:rsidR="007C7686" w:rsidRPr="00D05A94" w:rsidRDefault="007C7686" w:rsidP="00CE6832">
      <w:pPr>
        <w:rPr>
          <w:highlight w:val="yellow"/>
          <w:lang w:eastAsia="hr-HR"/>
        </w:rPr>
      </w:pPr>
    </w:p>
    <w:p w14:paraId="7B0C3E31" w14:textId="77777777" w:rsidR="007C7686" w:rsidRPr="00D05A94" w:rsidRDefault="007C7686" w:rsidP="00CE6832">
      <w:pPr>
        <w:rPr>
          <w:highlight w:val="yellow"/>
          <w:lang w:eastAsia="hr-HR"/>
        </w:rPr>
        <w:sectPr w:rsidR="007C7686" w:rsidRPr="00D05A94" w:rsidSect="007C7686"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7C6A334F" w14:textId="2182FB66" w:rsidR="007C7686" w:rsidRPr="00D05A94" w:rsidRDefault="004E3CDB" w:rsidP="00922EA8">
      <w:pPr>
        <w:tabs>
          <w:tab w:val="left" w:pos="1630"/>
        </w:tabs>
        <w:jc w:val="center"/>
        <w:rPr>
          <w:highlight w:val="yellow"/>
          <w:lang w:bidi="en-US"/>
        </w:rPr>
        <w:sectPr w:rsidR="007C7686" w:rsidRPr="00D05A94" w:rsidSect="007C7686"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  <w:r w:rsidRPr="004E3CDB">
        <w:rPr>
          <w:noProof/>
          <w:lang w:bidi="en-US"/>
        </w:rPr>
        <w:lastRenderedPageBreak/>
        <w:drawing>
          <wp:inline distT="0" distB="0" distL="0" distR="0" wp14:anchorId="38F34E00" wp14:editId="5B2C0B8A">
            <wp:extent cx="7308476" cy="5400675"/>
            <wp:effectExtent l="0" t="0" r="6985" b="0"/>
            <wp:docPr id="961266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6683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15358" cy="540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A065" w14:textId="3F79F1C5" w:rsidR="00391717" w:rsidRPr="00F36A46" w:rsidRDefault="002F237B" w:rsidP="002F237B">
      <w:pPr>
        <w:pStyle w:val="Heading2"/>
      </w:pPr>
      <w:bookmarkStart w:id="6" w:name="_Toc208564530"/>
      <w:r w:rsidRPr="00F36A46">
        <w:lastRenderedPageBreak/>
        <w:t>8.4</w:t>
      </w:r>
      <w:r w:rsidR="00391717" w:rsidRPr="00F36A46">
        <w:t xml:space="preserve"> </w:t>
      </w:r>
      <w:r w:rsidR="007C7686" w:rsidRPr="00F36A46">
        <w:t>Kartografski prikaz lokacija za smještaj, zbrinjavanje</w:t>
      </w:r>
      <w:r w:rsidR="004E3CDB">
        <w:t xml:space="preserve"> i sklanjanje, te ukop poginulih osoba</w:t>
      </w:r>
      <w:bookmarkEnd w:id="6"/>
    </w:p>
    <w:p w14:paraId="22BA14B3" w14:textId="77777777" w:rsidR="00930838" w:rsidRPr="00D05A94" w:rsidRDefault="00930838" w:rsidP="00930838">
      <w:pPr>
        <w:rPr>
          <w:highlight w:val="yellow"/>
        </w:rPr>
      </w:pPr>
    </w:p>
    <w:p w14:paraId="4C66F896" w14:textId="6C143258" w:rsidR="00922EA8" w:rsidRPr="00D05A94" w:rsidRDefault="00922EA8" w:rsidP="00391717">
      <w:pPr>
        <w:ind w:left="-709" w:right="-711"/>
        <w:jc w:val="center"/>
        <w:rPr>
          <w:highlight w:val="yellow"/>
          <w:lang w:bidi="en-US"/>
        </w:rPr>
      </w:pPr>
    </w:p>
    <w:p w14:paraId="255B7686" w14:textId="79E2EF6E" w:rsidR="00922EA8" w:rsidRPr="00D05A94" w:rsidRDefault="00922EA8" w:rsidP="00922EA8">
      <w:pPr>
        <w:jc w:val="center"/>
        <w:rPr>
          <w:highlight w:val="yellow"/>
          <w:lang w:bidi="en-US"/>
        </w:rPr>
      </w:pPr>
    </w:p>
    <w:p w14:paraId="12083684" w14:textId="0547587F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1D1AADFF" w14:textId="2391C969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2AE87658" w14:textId="3310E676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2A660433" w14:textId="26BBEF5F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12DAD6FF" w14:textId="7076B30D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14BFDF54" w14:textId="1FE758AF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0941E9C6" w14:textId="32648FCB" w:rsidR="005233AD" w:rsidRPr="00D05A94" w:rsidRDefault="005233AD" w:rsidP="00922EA8">
      <w:pPr>
        <w:jc w:val="center"/>
        <w:rPr>
          <w:highlight w:val="yellow"/>
          <w:lang w:bidi="en-US"/>
        </w:rPr>
      </w:pPr>
    </w:p>
    <w:p w14:paraId="56ED374F" w14:textId="656FC65C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0C19B082" w14:textId="50953315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06D58DE4" w14:textId="49B10E76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2884AC45" w14:textId="04D1A006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78F4A832" w14:textId="5CE571D6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694CF954" w14:textId="4905FC82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05B4DDC6" w14:textId="06ACA08B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27979D09" w14:textId="7E702002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2E88E058" w14:textId="54134DEF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03A1ABFC" w14:textId="6C4F9412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43F07937" w14:textId="7B67046D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3A21B472" w14:textId="3A145427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38ED34BC" w14:textId="7F0CDE98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2BC4664E" w14:textId="28958632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0B49E710" w14:textId="2D31FB73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71882BD0" w14:textId="1005BDE1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47522932" w14:textId="36032F71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333FD872" w14:textId="335F5173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6AC47FEB" w14:textId="0F6C3DBB" w:rsidR="007C7686" w:rsidRPr="00D05A94" w:rsidRDefault="007C7686" w:rsidP="00922EA8">
      <w:pPr>
        <w:jc w:val="center"/>
        <w:rPr>
          <w:highlight w:val="yellow"/>
          <w:lang w:bidi="en-US"/>
        </w:rPr>
      </w:pPr>
    </w:p>
    <w:p w14:paraId="384F241E" w14:textId="77777777" w:rsidR="007C7686" w:rsidRPr="00D05A94" w:rsidRDefault="007C7686" w:rsidP="00922EA8">
      <w:pPr>
        <w:jc w:val="center"/>
        <w:rPr>
          <w:highlight w:val="yellow"/>
          <w:lang w:bidi="en-US"/>
        </w:rPr>
        <w:sectPr w:rsidR="007C7686" w:rsidRPr="00D05A94" w:rsidSect="007C7686">
          <w:headerReference w:type="first" r:id="rId29"/>
          <w:pgSz w:w="11906" w:h="16838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53352826" w14:textId="77777777" w:rsidR="001E6030" w:rsidRDefault="004E3CDB" w:rsidP="007C7686">
      <w:pPr>
        <w:jc w:val="center"/>
        <w:rPr>
          <w:highlight w:val="yellow"/>
          <w:lang w:bidi="en-US"/>
        </w:rPr>
      </w:pPr>
      <w:r w:rsidRPr="004E3CDB">
        <w:rPr>
          <w:noProof/>
          <w:lang w:bidi="en-US"/>
        </w:rPr>
        <w:lastRenderedPageBreak/>
        <w:drawing>
          <wp:inline distT="0" distB="0" distL="0" distR="0" wp14:anchorId="7907A103" wp14:editId="71AD44C5">
            <wp:extent cx="7561334" cy="5562600"/>
            <wp:effectExtent l="0" t="0" r="1905" b="0"/>
            <wp:docPr id="1362027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277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9801" cy="55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88EB" w14:textId="77777777" w:rsidR="004E3CDB" w:rsidRDefault="004E3CDB" w:rsidP="007C7686">
      <w:pPr>
        <w:jc w:val="center"/>
        <w:rPr>
          <w:highlight w:val="yellow"/>
          <w:lang w:bidi="en-US"/>
        </w:rPr>
      </w:pPr>
      <w:r w:rsidRPr="004E3CDB">
        <w:rPr>
          <w:noProof/>
          <w:lang w:bidi="en-US"/>
        </w:rPr>
        <w:lastRenderedPageBreak/>
        <w:drawing>
          <wp:inline distT="0" distB="0" distL="0" distR="0" wp14:anchorId="60AF2FC5" wp14:editId="12F106B7">
            <wp:extent cx="7463011" cy="5505450"/>
            <wp:effectExtent l="0" t="0" r="5080" b="0"/>
            <wp:docPr id="133930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071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70336" cy="55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9E09" w14:textId="5695FA6C" w:rsidR="004E3CDB" w:rsidRPr="004E3CDB" w:rsidRDefault="004E3CDB" w:rsidP="004E3CDB">
      <w:pPr>
        <w:pStyle w:val="Heading2"/>
        <w:rPr>
          <w:lang w:bidi="en-US"/>
        </w:rPr>
      </w:pPr>
      <w:bookmarkStart w:id="7" w:name="_Toc208564531"/>
      <w:r w:rsidRPr="004E3CDB">
        <w:rPr>
          <w:lang w:bidi="en-US"/>
        </w:rPr>
        <w:lastRenderedPageBreak/>
        <w:t>8.5. Kartografski prikaz zdravstvenih objekata</w:t>
      </w:r>
      <w:bookmarkEnd w:id="7"/>
    </w:p>
    <w:p w14:paraId="0389886F" w14:textId="3140E7E6" w:rsidR="004E3CDB" w:rsidRDefault="004E3CDB" w:rsidP="007C7686">
      <w:pPr>
        <w:jc w:val="center"/>
        <w:rPr>
          <w:highlight w:val="yellow"/>
          <w:lang w:bidi="en-US"/>
        </w:rPr>
      </w:pPr>
      <w:r w:rsidRPr="004E3CDB">
        <w:rPr>
          <w:noProof/>
          <w:lang w:bidi="en-US"/>
        </w:rPr>
        <w:drawing>
          <wp:inline distT="0" distB="0" distL="0" distR="0" wp14:anchorId="220D3CD8" wp14:editId="44FA4C5A">
            <wp:extent cx="7130938" cy="5238750"/>
            <wp:effectExtent l="0" t="0" r="0" b="0"/>
            <wp:docPr id="79648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195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39250" cy="524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F1B2" w14:textId="0C27748E" w:rsidR="004E3CDB" w:rsidRPr="00D05A94" w:rsidRDefault="004E3CDB" w:rsidP="007C7686">
      <w:pPr>
        <w:jc w:val="center"/>
        <w:rPr>
          <w:highlight w:val="yellow"/>
          <w:lang w:bidi="en-US"/>
        </w:rPr>
        <w:sectPr w:rsidR="004E3CDB" w:rsidRPr="00D05A94" w:rsidSect="007C7686">
          <w:pgSz w:w="16838" w:h="11906" w:orient="landscape"/>
          <w:pgMar w:top="1418" w:right="1418" w:bottom="1418" w:left="1418" w:header="567" w:footer="0" w:gutter="0"/>
          <w:cols w:space="708"/>
          <w:titlePg/>
          <w:docGrid w:linePitch="360"/>
        </w:sectPr>
      </w:pPr>
    </w:p>
    <w:p w14:paraId="6DA0DBAC" w14:textId="44FE7D71" w:rsidR="008F29AA" w:rsidRPr="007111F3" w:rsidRDefault="008F29AA" w:rsidP="008F29AA">
      <w:pPr>
        <w:pStyle w:val="Heading1"/>
        <w:numPr>
          <w:ilvl w:val="0"/>
          <w:numId w:val="0"/>
        </w:numPr>
        <w:ind w:left="432" w:hanging="432"/>
        <w:rPr>
          <w:color w:val="54883D"/>
          <w:sz w:val="36"/>
          <w:lang w:bidi="en-US"/>
        </w:rPr>
      </w:pPr>
      <w:bookmarkStart w:id="8" w:name="_Toc208564532"/>
      <w:r>
        <w:rPr>
          <w:color w:val="54883D"/>
          <w:sz w:val="36"/>
          <w:lang w:bidi="en-US"/>
        </w:rPr>
        <w:lastRenderedPageBreak/>
        <w:t xml:space="preserve">9 </w:t>
      </w:r>
      <w:r w:rsidRPr="007111F3">
        <w:rPr>
          <w:color w:val="54883D"/>
          <w:sz w:val="36"/>
          <w:lang w:bidi="en-US"/>
        </w:rPr>
        <w:t xml:space="preserve"> </w:t>
      </w:r>
      <w:r>
        <w:rPr>
          <w:color w:val="54883D"/>
          <w:sz w:val="36"/>
          <w:lang w:bidi="en-US"/>
        </w:rPr>
        <w:t>Grafički</w:t>
      </w:r>
      <w:r w:rsidRPr="007111F3">
        <w:rPr>
          <w:color w:val="54883D"/>
          <w:sz w:val="36"/>
          <w:lang w:bidi="en-US"/>
        </w:rPr>
        <w:t xml:space="preserve"> prikazi</w:t>
      </w:r>
      <w:bookmarkEnd w:id="8"/>
      <w:r w:rsidRPr="007111F3">
        <w:rPr>
          <w:color w:val="54883D"/>
          <w:sz w:val="36"/>
          <w:lang w:bidi="en-US"/>
        </w:rPr>
        <w:t xml:space="preserve"> </w:t>
      </w:r>
    </w:p>
    <w:p w14:paraId="43149DAA" w14:textId="77777777" w:rsidR="00D3584A" w:rsidRPr="00D3584A" w:rsidRDefault="00D3584A" w:rsidP="00D3584A"/>
    <w:p w14:paraId="41D9798E" w14:textId="33A55BC4" w:rsidR="001E6030" w:rsidRPr="00F36A46" w:rsidRDefault="008F29AA" w:rsidP="00D3584A">
      <w:pPr>
        <w:pStyle w:val="Heading2"/>
      </w:pPr>
      <w:bookmarkStart w:id="9" w:name="_Toc208564533"/>
      <w:r>
        <w:t>9.</w:t>
      </w:r>
      <w:r w:rsidR="00D3584A" w:rsidRPr="00F36A46">
        <w:t>.</w:t>
      </w:r>
      <w:r>
        <w:t xml:space="preserve">1. </w:t>
      </w:r>
      <w:r w:rsidR="00D3584A" w:rsidRPr="00F36A46">
        <w:t xml:space="preserve"> Namjena površina, promet, telekomunikacije i javne ustanove</w:t>
      </w:r>
      <w:bookmarkEnd w:id="9"/>
    </w:p>
    <w:p w14:paraId="4F190365" w14:textId="77777777" w:rsidR="001E6030" w:rsidRPr="00F36A46" w:rsidRDefault="001E6030" w:rsidP="001E6030"/>
    <w:p w14:paraId="04D4BBD4" w14:textId="45A99951" w:rsidR="001E6030" w:rsidRPr="00F36A46" w:rsidRDefault="008F29AA" w:rsidP="00F36A46">
      <w:pPr>
        <w:pStyle w:val="Heading2"/>
      </w:pPr>
      <w:bookmarkStart w:id="10" w:name="_Toc208564534"/>
      <w:r>
        <w:t xml:space="preserve">9.2. </w:t>
      </w:r>
      <w:r w:rsidR="00F36A46" w:rsidRPr="00F36A46">
        <w:t>Infrastrukturni sustavi i mreže</w:t>
      </w:r>
      <w:r w:rsidR="009A7AB9">
        <w:t>, e</w:t>
      </w:r>
      <w:r w:rsidR="00F36A46" w:rsidRPr="00F36A46">
        <w:t>nergetski sustav, vodnogospodarski sustav i sustav odvodnje otpadnih voda</w:t>
      </w:r>
      <w:bookmarkEnd w:id="10"/>
    </w:p>
    <w:p w14:paraId="70367906" w14:textId="77777777" w:rsidR="001E6030" w:rsidRPr="00F36A46" w:rsidRDefault="001E6030" w:rsidP="001E6030"/>
    <w:p w14:paraId="74CDC02E" w14:textId="77777777" w:rsidR="001E6030" w:rsidRPr="00D05A94" w:rsidRDefault="001E6030" w:rsidP="001E6030">
      <w:pPr>
        <w:rPr>
          <w:highlight w:val="yellow"/>
        </w:rPr>
      </w:pPr>
    </w:p>
    <w:p w14:paraId="14529F39" w14:textId="77777777" w:rsidR="001E6030" w:rsidRPr="00D05A94" w:rsidRDefault="001E6030" w:rsidP="001E6030">
      <w:pPr>
        <w:rPr>
          <w:highlight w:val="yellow"/>
        </w:rPr>
      </w:pPr>
    </w:p>
    <w:p w14:paraId="40B30095" w14:textId="77777777" w:rsidR="001E6030" w:rsidRPr="00D05A94" w:rsidRDefault="001E6030" w:rsidP="001E6030">
      <w:pPr>
        <w:rPr>
          <w:highlight w:val="yellow"/>
        </w:rPr>
      </w:pPr>
    </w:p>
    <w:p w14:paraId="2E2A3AC8" w14:textId="77777777" w:rsidR="001E6030" w:rsidRPr="00D05A94" w:rsidRDefault="001E6030" w:rsidP="001E6030">
      <w:pPr>
        <w:rPr>
          <w:highlight w:val="yellow"/>
        </w:rPr>
      </w:pPr>
    </w:p>
    <w:p w14:paraId="251DDEA7" w14:textId="77777777" w:rsidR="001E6030" w:rsidRPr="00D05A94" w:rsidRDefault="001E6030" w:rsidP="001E6030">
      <w:pPr>
        <w:rPr>
          <w:highlight w:val="yellow"/>
        </w:rPr>
      </w:pPr>
    </w:p>
    <w:p w14:paraId="05F377E6" w14:textId="77777777" w:rsidR="001E6030" w:rsidRPr="00D05A94" w:rsidRDefault="001E6030" w:rsidP="001E6030">
      <w:pPr>
        <w:rPr>
          <w:highlight w:val="yellow"/>
        </w:rPr>
      </w:pPr>
    </w:p>
    <w:p w14:paraId="684B741D" w14:textId="77777777" w:rsidR="001E6030" w:rsidRPr="00D05A94" w:rsidRDefault="001E6030" w:rsidP="001E6030">
      <w:pPr>
        <w:rPr>
          <w:highlight w:val="yellow"/>
        </w:rPr>
      </w:pPr>
    </w:p>
    <w:p w14:paraId="31B27A44" w14:textId="77777777" w:rsidR="001E6030" w:rsidRPr="00D05A94" w:rsidRDefault="001E6030" w:rsidP="001E6030">
      <w:pPr>
        <w:rPr>
          <w:highlight w:val="yellow"/>
        </w:rPr>
      </w:pPr>
    </w:p>
    <w:p w14:paraId="2709549A" w14:textId="77777777" w:rsidR="001E6030" w:rsidRPr="00D05A94" w:rsidRDefault="001E6030" w:rsidP="001E6030">
      <w:pPr>
        <w:rPr>
          <w:highlight w:val="yellow"/>
        </w:rPr>
      </w:pPr>
    </w:p>
    <w:p w14:paraId="2BFF5FE1" w14:textId="77777777" w:rsidR="001E6030" w:rsidRPr="00D05A94" w:rsidRDefault="001E6030" w:rsidP="001E6030">
      <w:pPr>
        <w:rPr>
          <w:highlight w:val="yellow"/>
        </w:rPr>
      </w:pPr>
    </w:p>
    <w:p w14:paraId="7F0DFC99" w14:textId="77777777" w:rsidR="001E6030" w:rsidRPr="00D05A94" w:rsidRDefault="001E6030" w:rsidP="001E6030">
      <w:pPr>
        <w:rPr>
          <w:highlight w:val="yellow"/>
        </w:rPr>
      </w:pPr>
    </w:p>
    <w:p w14:paraId="56A06CD2" w14:textId="77777777" w:rsidR="001E6030" w:rsidRPr="00D05A94" w:rsidRDefault="001E6030" w:rsidP="001E6030">
      <w:pPr>
        <w:rPr>
          <w:highlight w:val="yellow"/>
        </w:rPr>
      </w:pPr>
    </w:p>
    <w:p w14:paraId="637B9C36" w14:textId="77777777" w:rsidR="001E6030" w:rsidRPr="00D05A94" w:rsidRDefault="001E6030" w:rsidP="001E6030">
      <w:pPr>
        <w:rPr>
          <w:highlight w:val="yellow"/>
        </w:rPr>
      </w:pPr>
    </w:p>
    <w:p w14:paraId="1824C15A" w14:textId="77777777" w:rsidR="001E6030" w:rsidRPr="00D05A94" w:rsidRDefault="001E6030" w:rsidP="001E6030">
      <w:pPr>
        <w:rPr>
          <w:highlight w:val="yellow"/>
        </w:rPr>
      </w:pPr>
    </w:p>
    <w:p w14:paraId="551A453A" w14:textId="77777777" w:rsidR="001E6030" w:rsidRPr="00D05A94" w:rsidRDefault="001E6030" w:rsidP="001E6030">
      <w:pPr>
        <w:rPr>
          <w:highlight w:val="yellow"/>
        </w:rPr>
      </w:pPr>
    </w:p>
    <w:p w14:paraId="6BDEB05D" w14:textId="77777777" w:rsidR="001E6030" w:rsidRPr="00D05A94" w:rsidRDefault="001E6030" w:rsidP="001E6030">
      <w:pPr>
        <w:rPr>
          <w:highlight w:val="yellow"/>
        </w:rPr>
      </w:pPr>
    </w:p>
    <w:p w14:paraId="5920C802" w14:textId="77777777" w:rsidR="001E6030" w:rsidRPr="00D05A94" w:rsidRDefault="001E6030" w:rsidP="001E6030">
      <w:pPr>
        <w:rPr>
          <w:highlight w:val="yellow"/>
        </w:rPr>
      </w:pPr>
    </w:p>
    <w:p w14:paraId="59A5E80A" w14:textId="77777777" w:rsidR="001E6030" w:rsidRPr="00D05A94" w:rsidRDefault="001E6030" w:rsidP="001E6030">
      <w:pPr>
        <w:rPr>
          <w:highlight w:val="yellow"/>
        </w:rPr>
      </w:pPr>
    </w:p>
    <w:p w14:paraId="4CC3B660" w14:textId="77777777" w:rsidR="001E6030" w:rsidRPr="00D05A94" w:rsidRDefault="001E6030" w:rsidP="001E6030">
      <w:pPr>
        <w:rPr>
          <w:highlight w:val="yellow"/>
        </w:rPr>
      </w:pPr>
    </w:p>
    <w:p w14:paraId="0EA91160" w14:textId="77777777" w:rsidR="001E6030" w:rsidRPr="00D05A94" w:rsidRDefault="001E6030" w:rsidP="001E6030">
      <w:pPr>
        <w:rPr>
          <w:highlight w:val="yellow"/>
        </w:rPr>
      </w:pPr>
    </w:p>
    <w:p w14:paraId="070C538A" w14:textId="77777777" w:rsidR="001E6030" w:rsidRPr="00D05A94" w:rsidRDefault="001E6030" w:rsidP="001E6030">
      <w:pPr>
        <w:rPr>
          <w:highlight w:val="yellow"/>
        </w:rPr>
      </w:pPr>
    </w:p>
    <w:p w14:paraId="5FD2A8F4" w14:textId="77777777" w:rsidR="008B781D" w:rsidRPr="00FC5259" w:rsidRDefault="008B781D" w:rsidP="008B781D">
      <w:pPr>
        <w:jc w:val="center"/>
        <w:rPr>
          <w:lang w:bidi="en-US"/>
        </w:rPr>
      </w:pPr>
    </w:p>
    <w:sectPr w:rsidR="008B781D" w:rsidRPr="00FC5259" w:rsidSect="001E1964">
      <w:pgSz w:w="11906" w:h="16838"/>
      <w:pgMar w:top="1418" w:right="1418" w:bottom="1418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F00B0" w14:textId="77777777" w:rsidR="00926E8B" w:rsidRDefault="00926E8B" w:rsidP="00D917CA">
      <w:r>
        <w:separator/>
      </w:r>
    </w:p>
  </w:endnote>
  <w:endnote w:type="continuationSeparator" w:id="0">
    <w:p w14:paraId="65C29E48" w14:textId="77777777" w:rsidR="00926E8B" w:rsidRDefault="00926E8B" w:rsidP="00D91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iso OTF Std">
    <w:altName w:val="Times New Roman"/>
    <w:charset w:val="EE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FC426" w14:textId="77777777" w:rsidR="001A7687" w:rsidRDefault="001A7687">
    <w:pPr>
      <w:pStyle w:val="Foot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1F70B79" wp14:editId="1D7FF6E7">
              <wp:simplePos x="0" y="0"/>
              <wp:positionH relativeFrom="page">
                <wp:posOffset>914400</wp:posOffset>
              </wp:positionH>
              <wp:positionV relativeFrom="bottomMargin">
                <wp:posOffset>57670</wp:posOffset>
              </wp:positionV>
              <wp:extent cx="5727600" cy="532800"/>
              <wp:effectExtent l="0" t="0" r="0" b="635"/>
              <wp:wrapTopAndBottom/>
              <wp:docPr id="15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600" cy="532800"/>
                        <a:chOff x="0" y="0"/>
                        <a:chExt cx="5727157" cy="533400"/>
                      </a:xfrm>
                    </wpg:grpSpPr>
                    <wps:wsp>
                      <wps:cNvPr id="307" name="Tekstni okvir 2"/>
                      <wps:cNvSpPr txBox="1">
                        <a:spLocks noChangeArrowheads="1"/>
                      </wps:cNvSpPr>
                      <wps:spPr bwMode="auto">
                        <a:xfrm>
                          <a:off x="651157" y="275369"/>
                          <a:ext cx="5076000" cy="252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112B" w14:textId="269B5BBF" w:rsidR="001A7687" w:rsidRPr="001F1D2A" w:rsidRDefault="001A7687">
                            <w:pPr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</w:pPr>
                            <w:r w:rsidRPr="001F1D2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d.o.o. HR-51000 Rijeka, </w:t>
                            </w:r>
                            <w:r w:rsidR="008F29A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>Franje Čandeka 23B</w:t>
                            </w:r>
                            <w:r w:rsidRPr="001F1D2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, Tel: +385 51 633 400, Fax: +385 51 633 013 Email: </w:t>
                            </w:r>
                            <w:hyperlink r:id="rId1" w:history="1">
                              <w:r w:rsidRPr="001F1D2A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6"/>
                                  <w:u w:val="none"/>
                                </w:rPr>
                                <w:t>info@dls.hr</w:t>
                              </w:r>
                            </w:hyperlink>
                            <w:r w:rsidRPr="001F1D2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24400" y="0"/>
                          <a:ext cx="10020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56876355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-918014946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03E0389E" w14:textId="687C3296" w:rsidR="001A7687" w:rsidRPr="00E03BF5" w:rsidRDefault="001A7687" w:rsidP="00A73407">
                                    <w:pPr>
                                      <w:pStyle w:val="Footer"/>
                                    </w:pPr>
                                    <w:r w:rsidRPr="00E03BF5">
                                      <w:t xml:space="preserve"> </w:t>
                                    </w:r>
                                    <w:sdt>
                                      <w:sdtPr>
                                        <w:id w:val="-1006671321"/>
                                      </w:sdtPr>
                                      <w:sdtEndPr/>
                                      <w:sdtContent>
                                        <w:r w:rsidRPr="00E03BF5">
                                          <w:fldChar w:fldCharType="begin"/>
                                        </w:r>
                                        <w:r w:rsidRPr="00E03BF5">
                                          <w:instrText xml:space="preserve"> PAGE </w:instrText>
                                        </w:r>
                                        <w:r w:rsidRPr="00E03BF5">
                                          <w:fldChar w:fldCharType="separate"/>
                                        </w:r>
                                        <w:r w:rsidR="00D945A5">
                                          <w:rPr>
                                            <w:noProof/>
                                          </w:rPr>
                                          <w:t>3</w:t>
                                        </w:r>
                                        <w:r w:rsidRPr="00E03BF5">
                                          <w:fldChar w:fldCharType="end"/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t>od</w:t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instrText xml:space="preserve"> NUMPAGES  </w:instrTex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separate"/>
                                        </w:r>
                                        <w:r w:rsidR="00D945A5">
                                          <w:rPr>
                                            <w:noProof/>
                                          </w:rPr>
                                          <w:t>12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</w:sdtContent>
                          </w:sdt>
                          <w:p w14:paraId="4BE8AAA3" w14:textId="77777777" w:rsidR="001A7687" w:rsidRDefault="001A76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Slika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647700" cy="361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avni poveznik 14"/>
                      <wps:cNvCnPr/>
                      <wps:spPr>
                        <a:xfrm>
                          <a:off x="723900" y="323850"/>
                          <a:ext cx="4933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70B79" id="Grupa 15" o:spid="_x0000_s1035" style="position:absolute;left:0;text-align:left;margin-left:1in;margin-top:4.55pt;width:451pt;height:41.95pt;z-index:251674624;mso-position-horizontal-relative:page;mso-position-vertical-relative:bottom-margin-area;mso-width-relative:margin;mso-height-relative:margin" coordsize="57271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36" type="#_x0000_t202" style="position:absolute;left:6511;top:2753;width:5076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14:paraId="0C6C112B" w14:textId="269B5BBF" w:rsidR="001A7687" w:rsidRPr="001F1D2A" w:rsidRDefault="001A7687">
                      <w:pPr>
                        <w:rPr>
                          <w:color w:val="7F7F7F" w:themeColor="text1" w:themeTint="80"/>
                          <w:sz w:val="14"/>
                          <w:szCs w:val="16"/>
                        </w:rPr>
                      </w:pPr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d.o.o. HR-51000 Rijeka, </w:t>
                      </w:r>
                      <w:r w:rsidR="008F29AA">
                        <w:rPr>
                          <w:color w:val="7F7F7F" w:themeColor="text1" w:themeTint="80"/>
                          <w:sz w:val="14"/>
                          <w:szCs w:val="16"/>
                        </w:rPr>
                        <w:t>Franje Čandeka 23B</w:t>
                      </w:r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, Tel: +385 51 633 400, Fax: +385 51 633 013 Email: </w:t>
                      </w:r>
                      <w:hyperlink r:id="rId3" w:history="1">
                        <w:r w:rsidRPr="001F1D2A">
                          <w:rPr>
                            <w:rStyle w:val="Hyperlink"/>
                            <w:color w:val="7F7F7F" w:themeColor="text1" w:themeTint="80"/>
                            <w:sz w:val="14"/>
                            <w:szCs w:val="16"/>
                            <w:u w:val="none"/>
                          </w:rPr>
                          <w:t>info@dls.hr</w:t>
                        </w:r>
                      </w:hyperlink>
                      <w:r w:rsidRPr="001F1D2A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, </w:t>
                      </w:r>
                    </w:p>
                  </w:txbxContent>
                </v:textbox>
              </v:shape>
              <v:shape id="_x0000_s1037" type="#_x0000_t202" style="position:absolute;left:47244;width:1002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sdt>
                      <w:sdtPr>
                        <w:id w:val="1568763555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-918014946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03E0389E" w14:textId="687C3296" w:rsidR="001A7687" w:rsidRPr="00E03BF5" w:rsidRDefault="001A7687" w:rsidP="00A73407">
                              <w:pPr>
                                <w:pStyle w:val="Footer"/>
                              </w:pPr>
                              <w:r w:rsidRPr="00E03BF5">
                                <w:t xml:space="preserve"> </w:t>
                              </w:r>
                              <w:sdt>
                                <w:sdtPr>
                                  <w:id w:val="-1006671321"/>
                                </w:sdtPr>
                                <w:sdtEndPr/>
                                <w:sdtContent>
                                  <w:r w:rsidRPr="00E03BF5">
                                    <w:fldChar w:fldCharType="begin"/>
                                  </w:r>
                                  <w:r w:rsidRPr="00E03BF5">
                                    <w:instrText xml:space="preserve"> PAGE </w:instrText>
                                  </w:r>
                                  <w:r w:rsidRPr="00E03BF5">
                                    <w:fldChar w:fldCharType="separate"/>
                                  </w:r>
                                  <w:r w:rsidR="00D945A5">
                                    <w:rPr>
                                      <w:noProof/>
                                    </w:rPr>
                                    <w:t>3</w:t>
                                  </w:r>
                                  <w:r w:rsidRPr="00E03BF5">
                                    <w:fldChar w:fldCharType="end"/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t>od</w:t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NUMPAGES 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D945A5">
                                    <w:rPr>
                                      <w:noProof/>
                                    </w:rPr>
                                    <w:t>12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sdtContent>
                        </w:sdt>
                      </w:sdtContent>
                    </w:sdt>
                    <w:p w14:paraId="4BE8AAA3" w14:textId="77777777" w:rsidR="001A7687" w:rsidRDefault="001A7687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3" o:spid="_x0000_s1038" type="#_x0000_t75" style="position:absolute;top:1714;width:6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">
                <v:imagedata r:id="rId4" o:title=""/>
              </v:shape>
              <v:line id="Ravni poveznik 14" o:spid="_x0000_s1039" style="position:absolute;visibility:visible;mso-wrap-style:square" from="7239,3238" to="5657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" strokecolor="#00b050" strokeweight="1.5pt"/>
              <w10:wrap type="topAndBottom" anchorx="page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94535" w14:textId="17CE4F24" w:rsidR="00FF4163" w:rsidRDefault="00FF4163">
    <w:pPr>
      <w:pStyle w:val="Footer"/>
    </w:pPr>
    <w:r w:rsidRPr="00294E1E">
      <w:rPr>
        <w:rFonts w:ascii="Calibri" w:eastAsia="Calibri" w:hAnsi="Calibri" w:cs="Times New Roman"/>
        <w:noProof/>
        <w:color w:val="auto"/>
        <w:kern w:val="3"/>
        <w:szCs w:val="22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6AD7EAC" wp14:editId="5BBED7B1">
              <wp:simplePos x="0" y="0"/>
              <wp:positionH relativeFrom="column">
                <wp:posOffset>842645</wp:posOffset>
              </wp:positionH>
              <wp:positionV relativeFrom="paragraph">
                <wp:posOffset>-1877695</wp:posOffset>
              </wp:positionV>
              <wp:extent cx="1704975" cy="2352675"/>
              <wp:effectExtent l="0" t="0" r="9525" b="9525"/>
              <wp:wrapNone/>
              <wp:docPr id="209981051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352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620CF21" w14:textId="77777777" w:rsidR="00FF4163" w:rsidRDefault="00FF4163" w:rsidP="00FF4163">
                          <w:pPr>
                            <w:spacing w:before="0" w:after="0"/>
                            <w:jc w:val="right"/>
                          </w:pPr>
                          <w:r>
                            <w:rPr>
                              <w:b/>
                              <w:bCs/>
                              <w:color w:val="54883D"/>
                            </w:rPr>
                            <w:t>DLS</w:t>
                          </w:r>
                          <w:r>
                            <w:rPr>
                              <w:color w:val="808080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d.o.o.</w:t>
                          </w:r>
                        </w:p>
                        <w:p w14:paraId="13B70CC4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HR – 51000 Rijeka</w:t>
                          </w:r>
                        </w:p>
                        <w:p w14:paraId="707184A1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Ulica Franje Čandeka 23 b</w:t>
                          </w:r>
                        </w:p>
                        <w:p w14:paraId="4DFA14FD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OIB: 72954104541</w:t>
                          </w:r>
                        </w:p>
                        <w:p w14:paraId="0E041B89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MB: 0399981</w:t>
                          </w:r>
                        </w:p>
                        <w:p w14:paraId="4EA10047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Tel: +385 51 633 400</w:t>
                          </w:r>
                        </w:p>
                        <w:p w14:paraId="119495C3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Tel: +385 51 633 078</w:t>
                          </w:r>
                        </w:p>
                        <w:p w14:paraId="0C4217E2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Fax: +385 51 633 013</w:t>
                          </w:r>
                        </w:p>
                        <w:p w14:paraId="5E9AFBDC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808080"/>
                              <w:sz w:val="20"/>
                              <w:szCs w:val="20"/>
                            </w:rPr>
                            <w:t>E-mail: info@dls.hr</w:t>
                          </w:r>
                        </w:p>
                        <w:p w14:paraId="7ABD210D" w14:textId="77777777" w:rsidR="00FF4163" w:rsidRDefault="00FF4163" w:rsidP="00FF4163">
                          <w:pPr>
                            <w:spacing w:before="0" w:after="0"/>
                            <w:jc w:val="right"/>
                            <w:rPr>
                              <w:b/>
                              <w:bCs/>
                              <w:color w:val="54883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54883D"/>
                              <w:sz w:val="20"/>
                              <w:szCs w:val="20"/>
                            </w:rPr>
                            <w:t>www.dls.hr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D7E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left:0;text-align:left;margin-left:66.35pt;margin-top:-147.85pt;width:134.25pt;height:18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" stroked="f">
              <v:textbox>
                <w:txbxContent>
                  <w:p w14:paraId="6620CF21" w14:textId="77777777" w:rsidR="00FF4163" w:rsidRDefault="00FF4163" w:rsidP="00FF4163">
                    <w:pPr>
                      <w:spacing w:before="0" w:after="0"/>
                      <w:jc w:val="right"/>
                    </w:pPr>
                    <w:r>
                      <w:rPr>
                        <w:b/>
                        <w:bCs/>
                        <w:color w:val="54883D"/>
                      </w:rPr>
                      <w:t>DLS</w:t>
                    </w:r>
                    <w:r>
                      <w:rPr>
                        <w:color w:val="808080"/>
                      </w:rPr>
                      <w:t xml:space="preserve"> </w:t>
                    </w:r>
                    <w:r>
                      <w:rPr>
                        <w:color w:val="808080"/>
                        <w:sz w:val="20"/>
                        <w:szCs w:val="20"/>
                      </w:rPr>
                      <w:t>d.o.o.</w:t>
                    </w:r>
                  </w:p>
                  <w:p w14:paraId="13B70CC4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HR – 51000 Rijeka</w:t>
                    </w:r>
                  </w:p>
                  <w:p w14:paraId="707184A1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Ulica Franje Čandeka 23 b</w:t>
                    </w:r>
                  </w:p>
                  <w:p w14:paraId="4DFA14FD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OIB: 72954104541</w:t>
                    </w:r>
                  </w:p>
                  <w:p w14:paraId="0E041B89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MB: 0399981</w:t>
                    </w:r>
                  </w:p>
                  <w:p w14:paraId="4EA10047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Tel: +385 51 633 400</w:t>
                    </w:r>
                  </w:p>
                  <w:p w14:paraId="119495C3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Tel: +385 51 633 078</w:t>
                    </w:r>
                  </w:p>
                  <w:p w14:paraId="0C4217E2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Fax: +385 51 633 013</w:t>
                    </w:r>
                  </w:p>
                  <w:p w14:paraId="5E9AFBDC" w14:textId="77777777" w:rsidR="00FF4163" w:rsidRDefault="00FF4163" w:rsidP="00FF4163">
                    <w:pPr>
                      <w:spacing w:before="0" w:after="0"/>
                      <w:jc w:val="right"/>
                      <w:rPr>
                        <w:color w:val="808080"/>
                        <w:sz w:val="20"/>
                        <w:szCs w:val="20"/>
                      </w:rPr>
                    </w:pPr>
                    <w:r>
                      <w:rPr>
                        <w:color w:val="808080"/>
                        <w:sz w:val="20"/>
                        <w:szCs w:val="20"/>
                      </w:rPr>
                      <w:t>E-mail: info@dls.hr</w:t>
                    </w:r>
                  </w:p>
                  <w:p w14:paraId="7ABD210D" w14:textId="77777777" w:rsidR="00FF4163" w:rsidRDefault="00FF4163" w:rsidP="00FF4163">
                    <w:pPr>
                      <w:spacing w:before="0" w:after="0"/>
                      <w:jc w:val="right"/>
                      <w:rPr>
                        <w:b/>
                        <w:bCs/>
                        <w:color w:val="54883D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54883D"/>
                        <w:sz w:val="20"/>
                        <w:szCs w:val="20"/>
                      </w:rPr>
                      <w:t>www.dls.hr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2FA38" w14:textId="0E30A037" w:rsidR="001A7687" w:rsidRDefault="001A7687">
    <w:pPr>
      <w:pStyle w:val="Foot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EDF8880" wp14:editId="30843F0A">
              <wp:simplePos x="0" y="0"/>
              <wp:positionH relativeFrom="page">
                <wp:align>center</wp:align>
              </wp:positionH>
              <wp:positionV relativeFrom="bottomMargin">
                <wp:posOffset>107950</wp:posOffset>
              </wp:positionV>
              <wp:extent cx="5727600" cy="1598400"/>
              <wp:effectExtent l="0" t="0" r="0" b="1905"/>
              <wp:wrapNone/>
              <wp:docPr id="2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600" cy="1598400"/>
                        <a:chOff x="0" y="0"/>
                        <a:chExt cx="5726430" cy="1598930"/>
                      </a:xfrm>
                    </wpg:grpSpPr>
                    <wps:wsp>
                      <wps:cNvPr id="258" name="Tekstni okvir 2"/>
                      <wps:cNvSpPr txBox="1">
                        <a:spLocks noChangeArrowheads="1"/>
                      </wps:cNvSpPr>
                      <wps:spPr bwMode="auto">
                        <a:xfrm>
                          <a:off x="609600" y="247650"/>
                          <a:ext cx="5076000" cy="135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78CB4" w14:textId="694C13E8" w:rsidR="001A7687" w:rsidRPr="000B09C8" w:rsidRDefault="001A7687" w:rsidP="006B2D4B">
                            <w:pPr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</w:pPr>
                            <w:r w:rsidRPr="000B09C8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d.o.o. HR-51000 Rijeka, </w:t>
                            </w:r>
                            <w:r w:rsidR="008F29AA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>Franje Čandeka 23B</w:t>
                            </w:r>
                            <w:r w:rsidRPr="000B09C8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. Tel: +385 51 633 400, Fax: +385 51 633 013 Email: </w:t>
                            </w:r>
                            <w:hyperlink r:id="rId1" w:history="1">
                              <w:r w:rsidRPr="000B09C8">
                                <w:rPr>
                                  <w:rStyle w:val="Hyperlink"/>
                                  <w:color w:val="7F7F7F" w:themeColor="text1" w:themeTint="80"/>
                                  <w:sz w:val="14"/>
                                  <w:szCs w:val="16"/>
                                  <w:u w:val="none"/>
                                </w:rPr>
                                <w:t>info@dls.hr</w:t>
                              </w:r>
                            </w:hyperlink>
                            <w:r w:rsidRPr="000B09C8">
                              <w:rPr>
                                <w:color w:val="7F7F7F" w:themeColor="text1" w:themeTint="80"/>
                                <w:sz w:val="14"/>
                                <w:szCs w:val="1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24400" y="0"/>
                          <a:ext cx="10020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5986534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id w:val="1906172169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19A93F45" w14:textId="71E27A09" w:rsidR="001A7687" w:rsidRPr="00E03BF5" w:rsidRDefault="001A7687" w:rsidP="006B2D4B">
                                    <w:pPr>
                                      <w:pStyle w:val="Footer"/>
                                    </w:pPr>
                                    <w:r w:rsidRPr="00E03BF5">
                                      <w:t xml:space="preserve"> </w:t>
                                    </w:r>
                                    <w:sdt>
                                      <w:sdtPr>
                                        <w:id w:val="-1894658109"/>
                                      </w:sdtPr>
                                      <w:sdtEndPr/>
                                      <w:sdtContent>
                                        <w:r w:rsidRPr="00E03BF5">
                                          <w:fldChar w:fldCharType="begin"/>
                                        </w:r>
                                        <w:r w:rsidRPr="00E03BF5">
                                          <w:instrText xml:space="preserve"> PAGE </w:instrText>
                                        </w:r>
                                        <w:r w:rsidRPr="00E03BF5">
                                          <w:fldChar w:fldCharType="separate"/>
                                        </w:r>
                                        <w:r w:rsidR="00D945A5">
                                          <w:rPr>
                                            <w:noProof/>
                                          </w:rPr>
                                          <w:t>2</w:t>
                                        </w:r>
                                        <w:r w:rsidRPr="00E03BF5">
                                          <w:fldChar w:fldCharType="end"/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t>od</w:t>
                                        </w:r>
                                        <w:r w:rsidRPr="00E03BF5"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instrText xml:space="preserve"> NUMPAGES  </w:instrTex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separate"/>
                                        </w:r>
                                        <w:r w:rsidR="00D945A5">
                                          <w:rPr>
                                            <w:noProof/>
                                          </w:rPr>
                                          <w:t>12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</w:sdtContent>
                          </w:sdt>
                          <w:p w14:paraId="0CECEEE5" w14:textId="77777777" w:rsidR="001A7687" w:rsidRDefault="001A7687" w:rsidP="006B2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Slika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647700" cy="361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" name="Ravni poveznik 14"/>
                      <wps:cNvCnPr/>
                      <wps:spPr>
                        <a:xfrm>
                          <a:off x="723900" y="323850"/>
                          <a:ext cx="4933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DF8880" id="_x0000_s1047" style="position:absolute;left:0;text-align:left;margin-left:0;margin-top:8.5pt;width:451pt;height:125.85pt;z-index:251679744;mso-position-horizontal:center;mso-position-horizontal-relative:page;mso-position-vertical-relative:bottom-margin-area;mso-width-relative:margin;mso-height-relative:margin" coordsize="57264,15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48" type="#_x0000_t202" style="position:absolute;left:6096;top:2476;width:50760;height:1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<v:textbox>
                  <w:txbxContent>
                    <w:p w14:paraId="61078CB4" w14:textId="694C13E8" w:rsidR="001A7687" w:rsidRPr="000B09C8" w:rsidRDefault="001A7687" w:rsidP="006B2D4B">
                      <w:pPr>
                        <w:rPr>
                          <w:color w:val="7F7F7F" w:themeColor="text1" w:themeTint="80"/>
                          <w:sz w:val="14"/>
                          <w:szCs w:val="16"/>
                        </w:rPr>
                      </w:pPr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d.o.o. HR-51000 Rijeka, </w:t>
                      </w:r>
                      <w:r w:rsidR="008F29AA">
                        <w:rPr>
                          <w:color w:val="7F7F7F" w:themeColor="text1" w:themeTint="80"/>
                          <w:sz w:val="14"/>
                          <w:szCs w:val="16"/>
                        </w:rPr>
                        <w:t>Franje Čandeka 23B</w:t>
                      </w:r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. Tel: +385 51 633 400, Fax: +385 51 633 013 Email: </w:t>
                      </w:r>
                      <w:hyperlink r:id="rId3" w:history="1">
                        <w:r w:rsidRPr="000B09C8">
                          <w:rPr>
                            <w:rStyle w:val="Hyperlink"/>
                            <w:color w:val="7F7F7F" w:themeColor="text1" w:themeTint="80"/>
                            <w:sz w:val="14"/>
                            <w:szCs w:val="16"/>
                            <w:u w:val="none"/>
                          </w:rPr>
                          <w:t>info@dls.hr</w:t>
                        </w:r>
                      </w:hyperlink>
                      <w:r w:rsidRPr="000B09C8">
                        <w:rPr>
                          <w:color w:val="7F7F7F" w:themeColor="text1" w:themeTint="80"/>
                          <w:sz w:val="14"/>
                          <w:szCs w:val="16"/>
                        </w:rPr>
                        <w:t xml:space="preserve">, </w:t>
                      </w:r>
                    </w:p>
                  </w:txbxContent>
                </v:textbox>
              </v:shape>
              <v:shape id="_x0000_s1049" type="#_x0000_t202" style="position:absolute;left:47244;width:1002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<v:textbox>
                  <w:txbxContent>
                    <w:sdt>
                      <w:sdtPr>
                        <w:id w:val="859865345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id w:val="1906172169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19A93F45" w14:textId="71E27A09" w:rsidR="001A7687" w:rsidRPr="00E03BF5" w:rsidRDefault="001A7687" w:rsidP="006B2D4B">
                              <w:pPr>
                                <w:pStyle w:val="Footer"/>
                              </w:pPr>
                              <w:r w:rsidRPr="00E03BF5">
                                <w:t xml:space="preserve"> </w:t>
                              </w:r>
                              <w:sdt>
                                <w:sdtPr>
                                  <w:id w:val="-1894658109"/>
                                </w:sdtPr>
                                <w:sdtEndPr/>
                                <w:sdtContent>
                                  <w:r w:rsidRPr="00E03BF5">
                                    <w:fldChar w:fldCharType="begin"/>
                                  </w:r>
                                  <w:r w:rsidRPr="00E03BF5">
                                    <w:instrText xml:space="preserve"> PAGE </w:instrText>
                                  </w:r>
                                  <w:r w:rsidRPr="00E03BF5">
                                    <w:fldChar w:fldCharType="separate"/>
                                  </w:r>
                                  <w:r w:rsidR="00D945A5">
                                    <w:rPr>
                                      <w:noProof/>
                                    </w:rPr>
                                    <w:t>2</w:t>
                                  </w:r>
                                  <w:r w:rsidRPr="00E03BF5">
                                    <w:fldChar w:fldCharType="end"/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t>od</w:t>
                                  </w:r>
                                  <w:r w:rsidRPr="00E03BF5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NUMPAGES 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D945A5">
                                    <w:rPr>
                                      <w:noProof/>
                                    </w:rPr>
                                    <w:t>12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sdtContent>
                        </w:sdt>
                      </w:sdtContent>
                    </w:sdt>
                    <w:p w14:paraId="0CECEEE5" w14:textId="77777777" w:rsidR="001A7687" w:rsidRDefault="001A7687" w:rsidP="006B2D4B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3" o:spid="_x0000_s1050" type="#_x0000_t75" style="position:absolute;top:1714;width:6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">
                <v:imagedata r:id="rId4" o:title=""/>
              </v:shape>
              <v:line id="Ravni poveznik 14" o:spid="_x0000_s1051" style="position:absolute;visibility:visible;mso-wrap-style:square" from="7239,3238" to="56578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" strokecolor="#00b050" strokeweight="1.5pt"/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25845" w14:textId="77777777" w:rsidR="00926E8B" w:rsidRDefault="00926E8B" w:rsidP="00D917CA">
      <w:r>
        <w:separator/>
      </w:r>
    </w:p>
  </w:footnote>
  <w:footnote w:type="continuationSeparator" w:id="0">
    <w:p w14:paraId="077AF459" w14:textId="77777777" w:rsidR="00926E8B" w:rsidRDefault="00926E8B" w:rsidP="00D91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E6478" w14:textId="7A7F17D2" w:rsidR="001A7687" w:rsidRDefault="002F237B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39ACCE3" wp14:editId="4E6AE403">
              <wp:simplePos x="0" y="0"/>
              <wp:positionH relativeFrom="margin">
                <wp:posOffset>766445</wp:posOffset>
              </wp:positionH>
              <wp:positionV relativeFrom="page">
                <wp:posOffset>209550</wp:posOffset>
              </wp:positionV>
              <wp:extent cx="5486400" cy="493200"/>
              <wp:effectExtent l="0" t="0" r="19050" b="2540"/>
              <wp:wrapNone/>
              <wp:docPr id="42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493200"/>
                        <a:chOff x="0" y="0"/>
                        <a:chExt cx="5821680" cy="494030"/>
                      </a:xfrm>
                    </wpg:grpSpPr>
                    <wps:wsp>
                      <wps:cNvPr id="43" name="Text Box 19"/>
                      <wps:cNvSpPr txBox="1"/>
                      <wps:spPr>
                        <a:xfrm>
                          <a:off x="9525" y="0"/>
                          <a:ext cx="2941744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669F8" w14:textId="5275F860" w:rsidR="001A7687" w:rsidRPr="000B54BF" w:rsidRDefault="002F237B" w:rsidP="00705D03"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3E7C2A"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107683" y="0"/>
                          <a:ext cx="1381860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6477E" w14:textId="2D378CD0" w:rsidR="001A7687" w:rsidRPr="002F237B" w:rsidRDefault="007B2BD8" w:rsidP="00705D0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Vinodolska općina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7" name="Ravni poveznik 8"/>
                      <wps:cNvCnPr/>
                      <wps:spPr>
                        <a:xfrm>
                          <a:off x="3759083" y="2170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9ACCE3" id="Grupa 9" o:spid="_x0000_s1029" style="position:absolute;left:0;text-align:left;margin-left:60.35pt;margin-top:16.5pt;width:6in;height:38.85pt;z-index:251682816;mso-position-horizontal-relative:margin;mso-position-vertical-relative:page;mso-width-relative:margin;mso-height-relative:margin" coordsize="58216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95;width:2941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<v:textbox>
                  <w:txbxContent>
                    <w:p w14:paraId="72C669F8" w14:textId="5275F860" w:rsidR="001A7687" w:rsidRPr="000B54BF" w:rsidRDefault="002F237B" w:rsidP="00705D03">
                      <w:r>
                        <w:rPr>
                          <w:sz w:val="20"/>
                        </w:rPr>
                        <w:t>P</w:t>
                      </w:r>
                      <w:r w:rsidR="003E7C2A" w:rsidRPr="003E7C2A">
                        <w:rPr>
                          <w:sz w:val="20"/>
                        </w:rPr>
                        <w:t>lan djelovanja civilne zaštite</w:t>
                      </w:r>
                    </w:p>
                  </w:txbxContent>
                </v:textbox>
              </v:shape>
              <v:shape id="_x0000_s1031" type="#_x0000_t202" style="position:absolute;left:41076;width:13819;height:4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<v:textbox>
                  <w:txbxContent>
                    <w:p w14:paraId="5C06477E" w14:textId="2D378CD0" w:rsidR="001A7687" w:rsidRPr="002F237B" w:rsidRDefault="007B2BD8" w:rsidP="00705D0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Općina Vinodolska općina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32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">
                <v:imagedata r:id="rId2" o:title=""/>
              </v:shape>
              <v:line id="Ravni poveznik 4" o:spid="_x0000_s1033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" strokecolor="#00b050" strokeweight="1.5pt"/>
              <v:line id="Ravni poveznik 8" o:spid="_x0000_s1034" style="position:absolute;visibility:visible;mso-wrap-style:square" from="37590,217" to="37590,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" strokecolor="#00b050" strokeweight="1.5pt"/>
              <w10:wrap anchorx="margin" anchory="page"/>
            </v:group>
          </w:pict>
        </mc:Fallback>
      </mc:AlternateContent>
    </w:r>
  </w:p>
  <w:p w14:paraId="302150EC" w14:textId="77777777" w:rsidR="001A7687" w:rsidRPr="00705D03" w:rsidRDefault="001A7687" w:rsidP="002F23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6C730" w14:textId="627AB067" w:rsidR="001A7687" w:rsidRDefault="001A7687" w:rsidP="002F237B">
    <w:pPr>
      <w:pStyle w:val="Header"/>
    </w:pPr>
    <w:r>
      <w:rPr>
        <w:noProof/>
        <w:lang w:eastAsia="hr-HR"/>
      </w:rPr>
      <w:drawing>
        <wp:anchor distT="0" distB="0" distL="114300" distR="114300" simplePos="0" relativeHeight="251680768" behindDoc="1" locked="1" layoutInCell="1" allowOverlap="1" wp14:anchorId="512FBC81" wp14:editId="51B15FE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4800" cy="1065600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0 projekt naslov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5908F" w14:textId="77777777" w:rsidR="001A7687" w:rsidRDefault="001A7687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8CD7B50" wp14:editId="745614DC">
              <wp:simplePos x="0" y="0"/>
              <wp:positionH relativeFrom="margin">
                <wp:align>right</wp:align>
              </wp:positionH>
              <wp:positionV relativeFrom="page">
                <wp:posOffset>224287</wp:posOffset>
              </wp:positionV>
              <wp:extent cx="5762445" cy="533756"/>
              <wp:effectExtent l="0" t="0" r="29210" b="0"/>
              <wp:wrapNone/>
              <wp:docPr id="18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445" cy="533756"/>
                        <a:chOff x="0" y="-12862"/>
                        <a:chExt cx="5821680" cy="534655"/>
                      </a:xfrm>
                    </wpg:grpSpPr>
                    <wps:wsp>
                      <wps:cNvPr id="24" name="Text Box 19"/>
                      <wps:cNvSpPr txBox="1"/>
                      <wps:spPr>
                        <a:xfrm>
                          <a:off x="172496" y="-9"/>
                          <a:ext cx="2791361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D1087" w14:textId="1E88C173" w:rsidR="001A7687" w:rsidRPr="000B54BF" w:rsidRDefault="00B37646" w:rsidP="002F237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3E7C2A"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060869" y="28593"/>
                          <a:ext cx="1591304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4AD9" w14:textId="7821D17C" w:rsidR="001A7687" w:rsidRPr="00922EA8" w:rsidRDefault="007B2BD8" w:rsidP="006B2D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Vinodolska općina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1" name="Ravni poveznik 8"/>
                      <wps:cNvCnPr/>
                      <wps:spPr>
                        <a:xfrm>
                          <a:off x="3730683" y="-1286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D7B50" id="_x0000_s1041" style="position:absolute;left:0;text-align:left;margin-left:402.55pt;margin-top:17.65pt;width:453.75pt;height:42.05pt;z-index:251677696;mso-position-horizontal:right;mso-position-horizontal-relative:margin;mso-position-vertical-relative:page;mso-width-relative:margin;mso-height-relative:margin" coordorigin=",-128" coordsize="5821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2" type="#_x0000_t202" style="position:absolute;left:1724;width:2791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<v:textbox>
                  <w:txbxContent>
                    <w:p w14:paraId="008D1087" w14:textId="1E88C173" w:rsidR="001A7687" w:rsidRPr="000B54BF" w:rsidRDefault="00B37646" w:rsidP="002F237B">
                      <w:pPr>
                        <w:jc w:val="center"/>
                      </w:pPr>
                      <w:r>
                        <w:rPr>
                          <w:sz w:val="20"/>
                        </w:rPr>
                        <w:t>P</w:t>
                      </w:r>
                      <w:r w:rsidR="003E7C2A" w:rsidRPr="003E7C2A">
                        <w:rPr>
                          <w:sz w:val="20"/>
                        </w:rPr>
                        <w:t>lan djelovanja civilne zaštite</w:t>
                      </w:r>
                    </w:p>
                  </w:txbxContent>
                </v:textbox>
              </v:shape>
              <v:shape id="_x0000_s1043" type="#_x0000_t202" style="position:absolute;left:40608;top:285;width:15913;height:4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764F4AD9" w14:textId="7821D17C" w:rsidR="001A7687" w:rsidRPr="00922EA8" w:rsidRDefault="007B2BD8" w:rsidP="006B2D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Općina Vinodolska općina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44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">
                <v:imagedata r:id="rId2" o:title=""/>
              </v:shape>
              <v:line id="Ravni poveznik 4" o:spid="_x0000_s1045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" strokecolor="#00b050" strokeweight="1.5pt"/>
              <v:line id="Ravni poveznik 8" o:spid="_x0000_s1046" style="position:absolute;visibility:visible;mso-wrap-style:square" from="37306,-128" to="3730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" strokecolor="#00b050" strokeweight="1.5pt"/>
              <w10:wrap anchorx="margin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1B39" w14:textId="77777777" w:rsidR="002F237B" w:rsidRDefault="002F237B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FC71580" wp14:editId="51702A65">
              <wp:simplePos x="0" y="0"/>
              <wp:positionH relativeFrom="margin">
                <wp:posOffset>1004570</wp:posOffset>
              </wp:positionH>
              <wp:positionV relativeFrom="page">
                <wp:posOffset>180975</wp:posOffset>
              </wp:positionV>
              <wp:extent cx="5762445" cy="506025"/>
              <wp:effectExtent l="0" t="0" r="29210" b="8890"/>
              <wp:wrapNone/>
              <wp:docPr id="22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445" cy="506025"/>
                        <a:chOff x="0" y="-12862"/>
                        <a:chExt cx="5821680" cy="506877"/>
                      </a:xfrm>
                    </wpg:grpSpPr>
                    <wps:wsp>
                      <wps:cNvPr id="26" name="Text Box 19"/>
                      <wps:cNvSpPr txBox="1"/>
                      <wps:spPr>
                        <a:xfrm>
                          <a:off x="172496" y="-15"/>
                          <a:ext cx="27240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B2565" w14:textId="700E821B" w:rsidR="002F237B" w:rsidRPr="000B54BF" w:rsidRDefault="002F237B" w:rsidP="002F237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Pr="003E7C2A">
                              <w:rPr>
                                <w:sz w:val="20"/>
                              </w:rPr>
                              <w:t>lan djelovanja civilne zaštit</w:t>
                            </w:r>
                            <w:r w:rsidR="00D05A94">
                              <w:rPr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887657" y="-15"/>
                          <a:ext cx="1601361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6474" w14:textId="5F1D1C45" w:rsidR="002F237B" w:rsidRPr="00922EA8" w:rsidRDefault="007B2BD8" w:rsidP="006B2D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Vinodolska općina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5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6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7" name="Ravni poveznik 8"/>
                      <wps:cNvCnPr/>
                      <wps:spPr>
                        <a:xfrm>
                          <a:off x="3730683" y="-1286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C71580" id="_x0000_s1052" style="position:absolute;left:0;text-align:left;margin-left:79.1pt;margin-top:14.25pt;width:453.75pt;height:39.85pt;z-index:251684864;mso-position-horizontal-relative:margin;mso-position-vertical-relative:page;mso-width-relative:margin;mso-height-relative:margin" coordorigin=",-128" coordsize="58216,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53" type="#_x0000_t202" style="position:absolute;left:1724;width:2724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14:paraId="3F3B2565" w14:textId="700E821B" w:rsidR="002F237B" w:rsidRPr="000B54BF" w:rsidRDefault="002F237B" w:rsidP="002F237B">
                      <w:pPr>
                        <w:jc w:val="center"/>
                      </w:pPr>
                      <w:r>
                        <w:rPr>
                          <w:sz w:val="20"/>
                        </w:rPr>
                        <w:t>P</w:t>
                      </w:r>
                      <w:r w:rsidRPr="003E7C2A">
                        <w:rPr>
                          <w:sz w:val="20"/>
                        </w:rPr>
                        <w:t>lan djelovanja civilne zaštit</w:t>
                      </w:r>
                      <w:r w:rsidR="00D05A94">
                        <w:rPr>
                          <w:sz w:val="20"/>
                        </w:rPr>
                        <w:t>e</w:t>
                      </w:r>
                    </w:p>
                  </w:txbxContent>
                </v:textbox>
              </v:shape>
              <v:shape id="_x0000_s1054" type="#_x0000_t202" style="position:absolute;left:38876;width:16014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<v:textbox>
                  <w:txbxContent>
                    <w:p w14:paraId="071E6474" w14:textId="5F1D1C45" w:rsidR="002F237B" w:rsidRPr="00922EA8" w:rsidRDefault="007B2BD8" w:rsidP="006B2D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Općina Vinodolska općina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55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">
                <v:imagedata r:id="rId2" o:title=""/>
              </v:shape>
              <v:line id="Ravni poveznik 4" o:spid="_x0000_s1056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" strokecolor="#00b050" strokeweight="1.5pt"/>
              <v:line id="Ravni poveznik 8" o:spid="_x0000_s1057" style="position:absolute;visibility:visible;mso-wrap-style:square" from="37306,-128" to="3730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" strokecolor="#00b050" strokeweight="1.5pt"/>
              <w10:wrap anchorx="margin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D7425" w14:textId="77777777" w:rsidR="002F237B" w:rsidRDefault="002F237B" w:rsidP="002F237B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41D6F5A" wp14:editId="29937322">
              <wp:simplePos x="0" y="0"/>
              <wp:positionH relativeFrom="margin">
                <wp:posOffset>52070</wp:posOffset>
              </wp:positionH>
              <wp:positionV relativeFrom="page">
                <wp:posOffset>190500</wp:posOffset>
              </wp:positionV>
              <wp:extent cx="5762445" cy="506011"/>
              <wp:effectExtent l="0" t="0" r="29210" b="8890"/>
              <wp:wrapNone/>
              <wp:docPr id="460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445" cy="506011"/>
                        <a:chOff x="0" y="-12862"/>
                        <a:chExt cx="5821680" cy="506863"/>
                      </a:xfrm>
                    </wpg:grpSpPr>
                    <wps:wsp>
                      <wps:cNvPr id="461" name="Text Box 19"/>
                      <wps:cNvSpPr txBox="1"/>
                      <wps:spPr>
                        <a:xfrm>
                          <a:off x="172483" y="-29"/>
                          <a:ext cx="281062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B1CA" w14:textId="529B49A9" w:rsidR="002F237B" w:rsidRPr="000B54BF" w:rsidRDefault="002F237B" w:rsidP="002F237B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Pr="003E7C2A">
                              <w:rPr>
                                <w:sz w:val="20"/>
                              </w:rPr>
                              <w:t>lan djelovanja civilne zaštite</w:t>
                            </w:r>
                            <w:r w:rsidR="007A4CF5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935771" y="-15"/>
                          <a:ext cx="1553246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6066" w14:textId="769E7B48" w:rsidR="002F237B" w:rsidRPr="00922EA8" w:rsidRDefault="007B2BD8" w:rsidP="006B2D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 Vinodolska općina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4" name="Slika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925" y="7620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5" name="Ravni poveznik 4"/>
                      <wps:cNvCnPr/>
                      <wps:spPr>
                        <a:xfrm>
                          <a:off x="0" y="476250"/>
                          <a:ext cx="58216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66" name="Ravni poveznik 8"/>
                      <wps:cNvCnPr/>
                      <wps:spPr>
                        <a:xfrm>
                          <a:off x="3730683" y="-12862"/>
                          <a:ext cx="0" cy="360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D6F5A" id="_x0000_s1058" style="position:absolute;left:0;text-align:left;margin-left:4.1pt;margin-top:15pt;width:453.75pt;height:39.85pt;z-index:251686912;mso-position-horizontal-relative:margin;mso-position-vertical-relative:page;mso-width-relative:margin;mso-height-relative:margin" coordorigin=",-128" coordsize="58216,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59" type="#_x0000_t202" style="position:absolute;left:1724;width:281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<v:textbox>
                  <w:txbxContent>
                    <w:p w14:paraId="377DB1CA" w14:textId="529B49A9" w:rsidR="002F237B" w:rsidRPr="000B54BF" w:rsidRDefault="002F237B" w:rsidP="002F237B">
                      <w:pPr>
                        <w:jc w:val="center"/>
                      </w:pPr>
                      <w:r>
                        <w:rPr>
                          <w:sz w:val="20"/>
                        </w:rPr>
                        <w:t>P</w:t>
                      </w:r>
                      <w:r w:rsidRPr="003E7C2A">
                        <w:rPr>
                          <w:sz w:val="20"/>
                        </w:rPr>
                        <w:t>lan djelovanja civilne zaštite</w:t>
                      </w:r>
                      <w:r w:rsidR="007A4CF5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_x0000_s1060" type="#_x0000_t202" style="position:absolute;left:39357;width:15533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<v:textbox>
                  <w:txbxContent>
                    <w:p w14:paraId="4C046066" w14:textId="769E7B48" w:rsidR="002F237B" w:rsidRPr="00922EA8" w:rsidRDefault="007B2BD8" w:rsidP="006B2D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Općina Vinodolska općina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61" type="#_x0000_t75" style="position:absolute;left:54959;top:762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">
                <v:imagedata r:id="rId2" o:title=""/>
              </v:shape>
              <v:line id="Ravni poveznik 4" o:spid="_x0000_s1062" style="position:absolute;visibility:visible;mso-wrap-style:square" from="0,4762" to="5821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" strokecolor="#00b050" strokeweight="1.5pt"/>
              <v:line id="Ravni poveznik 8" o:spid="_x0000_s1063" style="position:absolute;visibility:visible;mso-wrap-style:square" from="37306,-128" to="37306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" strokecolor="#00b050" strokeweight="1.5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29A9E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59C194C"/>
    <w:multiLevelType w:val="hybridMultilevel"/>
    <w:tmpl w:val="5B7C0E50"/>
    <w:lvl w:ilvl="0" w:tplc="602AA4B2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13B17"/>
    <w:multiLevelType w:val="multilevel"/>
    <w:tmpl w:val="2D9066E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FFF7AC7"/>
    <w:multiLevelType w:val="hybridMultilevel"/>
    <w:tmpl w:val="050C0060"/>
    <w:lvl w:ilvl="0" w:tplc="B2701592">
      <w:start w:val="1"/>
      <w:numFmt w:val="bullet"/>
      <w:pStyle w:val="ListParagraph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939AC"/>
    <w:multiLevelType w:val="multilevel"/>
    <w:tmpl w:val="73667E86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98604394">
    <w:abstractNumId w:val="0"/>
  </w:num>
  <w:num w:numId="2" w16cid:durableId="2099979428">
    <w:abstractNumId w:val="2"/>
  </w:num>
  <w:num w:numId="3" w16cid:durableId="1817260042">
    <w:abstractNumId w:val="4"/>
  </w:num>
  <w:num w:numId="4" w16cid:durableId="188958959">
    <w:abstractNumId w:val="3"/>
  </w:num>
  <w:num w:numId="5" w16cid:durableId="2109308324">
    <w:abstractNumId w:val="1"/>
  </w:num>
  <w:num w:numId="6" w16cid:durableId="154956355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AkgZGlkYm5iamlko6SsGpxcWZ+XkgBSa1AC/Ll5wsAAAA"/>
  </w:docVars>
  <w:rsids>
    <w:rsidRoot w:val="00705D03"/>
    <w:rsid w:val="000007B5"/>
    <w:rsid w:val="00001EFB"/>
    <w:rsid w:val="000054A4"/>
    <w:rsid w:val="0000681D"/>
    <w:rsid w:val="00007562"/>
    <w:rsid w:val="0001261B"/>
    <w:rsid w:val="000142E5"/>
    <w:rsid w:val="00014BCD"/>
    <w:rsid w:val="00015210"/>
    <w:rsid w:val="0001687C"/>
    <w:rsid w:val="00017BC4"/>
    <w:rsid w:val="00021323"/>
    <w:rsid w:val="000223A2"/>
    <w:rsid w:val="00022D76"/>
    <w:rsid w:val="00022E34"/>
    <w:rsid w:val="00023064"/>
    <w:rsid w:val="00024CBC"/>
    <w:rsid w:val="00025C0A"/>
    <w:rsid w:val="00027E9C"/>
    <w:rsid w:val="00030472"/>
    <w:rsid w:val="00031290"/>
    <w:rsid w:val="00031491"/>
    <w:rsid w:val="00031CA3"/>
    <w:rsid w:val="00032241"/>
    <w:rsid w:val="000322B4"/>
    <w:rsid w:val="00032509"/>
    <w:rsid w:val="000332A1"/>
    <w:rsid w:val="00033972"/>
    <w:rsid w:val="00034C79"/>
    <w:rsid w:val="000378EF"/>
    <w:rsid w:val="00037CE5"/>
    <w:rsid w:val="00040101"/>
    <w:rsid w:val="00041641"/>
    <w:rsid w:val="00043852"/>
    <w:rsid w:val="00045344"/>
    <w:rsid w:val="0004583B"/>
    <w:rsid w:val="00045C70"/>
    <w:rsid w:val="00047F23"/>
    <w:rsid w:val="00050657"/>
    <w:rsid w:val="0005481D"/>
    <w:rsid w:val="00061256"/>
    <w:rsid w:val="00063605"/>
    <w:rsid w:val="0006581E"/>
    <w:rsid w:val="00066656"/>
    <w:rsid w:val="00066976"/>
    <w:rsid w:val="00066D21"/>
    <w:rsid w:val="0006776B"/>
    <w:rsid w:val="00076AF3"/>
    <w:rsid w:val="00076F6B"/>
    <w:rsid w:val="000775AF"/>
    <w:rsid w:val="00080821"/>
    <w:rsid w:val="00081459"/>
    <w:rsid w:val="00082AF6"/>
    <w:rsid w:val="000845E8"/>
    <w:rsid w:val="000851FB"/>
    <w:rsid w:val="0008639F"/>
    <w:rsid w:val="00091BB7"/>
    <w:rsid w:val="0009280B"/>
    <w:rsid w:val="00095F8B"/>
    <w:rsid w:val="000A01E0"/>
    <w:rsid w:val="000A09B6"/>
    <w:rsid w:val="000A228A"/>
    <w:rsid w:val="000A28C7"/>
    <w:rsid w:val="000B0703"/>
    <w:rsid w:val="000B0913"/>
    <w:rsid w:val="000B0917"/>
    <w:rsid w:val="000B09C8"/>
    <w:rsid w:val="000B2FA9"/>
    <w:rsid w:val="000B54BF"/>
    <w:rsid w:val="000C0C4F"/>
    <w:rsid w:val="000C4ED3"/>
    <w:rsid w:val="000C5B4D"/>
    <w:rsid w:val="000C61FB"/>
    <w:rsid w:val="000D01F5"/>
    <w:rsid w:val="000D07FC"/>
    <w:rsid w:val="000D1BE5"/>
    <w:rsid w:val="000D1EEF"/>
    <w:rsid w:val="000D3C50"/>
    <w:rsid w:val="000D3CE6"/>
    <w:rsid w:val="000D4924"/>
    <w:rsid w:val="000D5D43"/>
    <w:rsid w:val="000D6DF1"/>
    <w:rsid w:val="000E02F4"/>
    <w:rsid w:val="000E0693"/>
    <w:rsid w:val="000E26C4"/>
    <w:rsid w:val="000F280F"/>
    <w:rsid w:val="000F6A4C"/>
    <w:rsid w:val="001009A9"/>
    <w:rsid w:val="001028DF"/>
    <w:rsid w:val="00106DF4"/>
    <w:rsid w:val="00107CBF"/>
    <w:rsid w:val="0011014C"/>
    <w:rsid w:val="001124DE"/>
    <w:rsid w:val="0011345B"/>
    <w:rsid w:val="00120E83"/>
    <w:rsid w:val="00121CC7"/>
    <w:rsid w:val="00122605"/>
    <w:rsid w:val="0012364D"/>
    <w:rsid w:val="0012574B"/>
    <w:rsid w:val="0012769E"/>
    <w:rsid w:val="00130281"/>
    <w:rsid w:val="0013172A"/>
    <w:rsid w:val="00133F7E"/>
    <w:rsid w:val="0013442C"/>
    <w:rsid w:val="0013505F"/>
    <w:rsid w:val="001379EE"/>
    <w:rsid w:val="0014060A"/>
    <w:rsid w:val="00146891"/>
    <w:rsid w:val="00147AC5"/>
    <w:rsid w:val="00151D49"/>
    <w:rsid w:val="0015360B"/>
    <w:rsid w:val="001565F3"/>
    <w:rsid w:val="001569AC"/>
    <w:rsid w:val="00157360"/>
    <w:rsid w:val="001600C5"/>
    <w:rsid w:val="00160D76"/>
    <w:rsid w:val="00167F56"/>
    <w:rsid w:val="0017350F"/>
    <w:rsid w:val="0017600F"/>
    <w:rsid w:val="001771C2"/>
    <w:rsid w:val="001773F0"/>
    <w:rsid w:val="00177534"/>
    <w:rsid w:val="00177958"/>
    <w:rsid w:val="00180C90"/>
    <w:rsid w:val="001837CC"/>
    <w:rsid w:val="00187629"/>
    <w:rsid w:val="001913CF"/>
    <w:rsid w:val="00191AEA"/>
    <w:rsid w:val="0019380E"/>
    <w:rsid w:val="0019478A"/>
    <w:rsid w:val="0019623D"/>
    <w:rsid w:val="001965E1"/>
    <w:rsid w:val="001979E7"/>
    <w:rsid w:val="001A1783"/>
    <w:rsid w:val="001A2003"/>
    <w:rsid w:val="001A283A"/>
    <w:rsid w:val="001A43B1"/>
    <w:rsid w:val="001A49FC"/>
    <w:rsid w:val="001A6749"/>
    <w:rsid w:val="001A7687"/>
    <w:rsid w:val="001B0082"/>
    <w:rsid w:val="001B07B9"/>
    <w:rsid w:val="001B2721"/>
    <w:rsid w:val="001B2BFB"/>
    <w:rsid w:val="001B35C2"/>
    <w:rsid w:val="001B374A"/>
    <w:rsid w:val="001B3F76"/>
    <w:rsid w:val="001B488D"/>
    <w:rsid w:val="001B4B61"/>
    <w:rsid w:val="001B5BF0"/>
    <w:rsid w:val="001B66F1"/>
    <w:rsid w:val="001C124E"/>
    <w:rsid w:val="001C2859"/>
    <w:rsid w:val="001C2AC4"/>
    <w:rsid w:val="001C59BB"/>
    <w:rsid w:val="001C79F1"/>
    <w:rsid w:val="001D18D0"/>
    <w:rsid w:val="001D1D49"/>
    <w:rsid w:val="001D51A9"/>
    <w:rsid w:val="001D5B0B"/>
    <w:rsid w:val="001D65CA"/>
    <w:rsid w:val="001D7824"/>
    <w:rsid w:val="001E0EE7"/>
    <w:rsid w:val="001E1964"/>
    <w:rsid w:val="001E439E"/>
    <w:rsid w:val="001E6030"/>
    <w:rsid w:val="001E6DC8"/>
    <w:rsid w:val="001E75FB"/>
    <w:rsid w:val="001E7E10"/>
    <w:rsid w:val="001F0CC0"/>
    <w:rsid w:val="001F0D9D"/>
    <w:rsid w:val="001F16D6"/>
    <w:rsid w:val="001F1D2A"/>
    <w:rsid w:val="001F6122"/>
    <w:rsid w:val="001F6C19"/>
    <w:rsid w:val="0020099E"/>
    <w:rsid w:val="00202070"/>
    <w:rsid w:val="00203619"/>
    <w:rsid w:val="0020364E"/>
    <w:rsid w:val="002039F8"/>
    <w:rsid w:val="00204CB2"/>
    <w:rsid w:val="00210A16"/>
    <w:rsid w:val="00214292"/>
    <w:rsid w:val="00215673"/>
    <w:rsid w:val="00215792"/>
    <w:rsid w:val="00217B4B"/>
    <w:rsid w:val="00220CE0"/>
    <w:rsid w:val="002216BD"/>
    <w:rsid w:val="00223395"/>
    <w:rsid w:val="0022441A"/>
    <w:rsid w:val="00224726"/>
    <w:rsid w:val="0022576F"/>
    <w:rsid w:val="00230945"/>
    <w:rsid w:val="00235351"/>
    <w:rsid w:val="00235811"/>
    <w:rsid w:val="0023680E"/>
    <w:rsid w:val="002445F2"/>
    <w:rsid w:val="00250B55"/>
    <w:rsid w:val="0025187A"/>
    <w:rsid w:val="00254036"/>
    <w:rsid w:val="00255897"/>
    <w:rsid w:val="00255FA0"/>
    <w:rsid w:val="002572E7"/>
    <w:rsid w:val="00257320"/>
    <w:rsid w:val="00257740"/>
    <w:rsid w:val="00262DC7"/>
    <w:rsid w:val="00264916"/>
    <w:rsid w:val="002678BC"/>
    <w:rsid w:val="00267BFD"/>
    <w:rsid w:val="00267E5A"/>
    <w:rsid w:val="00270776"/>
    <w:rsid w:val="00270AB4"/>
    <w:rsid w:val="00271865"/>
    <w:rsid w:val="00271C6F"/>
    <w:rsid w:val="00272682"/>
    <w:rsid w:val="00272A52"/>
    <w:rsid w:val="0027447B"/>
    <w:rsid w:val="00275A98"/>
    <w:rsid w:val="002766DD"/>
    <w:rsid w:val="00277506"/>
    <w:rsid w:val="00281D1B"/>
    <w:rsid w:val="00282F68"/>
    <w:rsid w:val="00287D4D"/>
    <w:rsid w:val="00291CC1"/>
    <w:rsid w:val="0029221F"/>
    <w:rsid w:val="002932B9"/>
    <w:rsid w:val="0029392D"/>
    <w:rsid w:val="00295A59"/>
    <w:rsid w:val="00296491"/>
    <w:rsid w:val="0029703E"/>
    <w:rsid w:val="0029714E"/>
    <w:rsid w:val="002A09A2"/>
    <w:rsid w:val="002A19A1"/>
    <w:rsid w:val="002A39B8"/>
    <w:rsid w:val="002A465E"/>
    <w:rsid w:val="002A588C"/>
    <w:rsid w:val="002A77BE"/>
    <w:rsid w:val="002B0100"/>
    <w:rsid w:val="002B258B"/>
    <w:rsid w:val="002B2D33"/>
    <w:rsid w:val="002B7C54"/>
    <w:rsid w:val="002C0EE4"/>
    <w:rsid w:val="002C39EF"/>
    <w:rsid w:val="002C3B90"/>
    <w:rsid w:val="002C3C75"/>
    <w:rsid w:val="002C5685"/>
    <w:rsid w:val="002C609D"/>
    <w:rsid w:val="002C7724"/>
    <w:rsid w:val="002C7817"/>
    <w:rsid w:val="002D4708"/>
    <w:rsid w:val="002D517C"/>
    <w:rsid w:val="002D788F"/>
    <w:rsid w:val="002D7C38"/>
    <w:rsid w:val="002E24A7"/>
    <w:rsid w:val="002E3414"/>
    <w:rsid w:val="002E3DC9"/>
    <w:rsid w:val="002E4884"/>
    <w:rsid w:val="002E4CBD"/>
    <w:rsid w:val="002E665D"/>
    <w:rsid w:val="002E7EFF"/>
    <w:rsid w:val="002F237B"/>
    <w:rsid w:val="002F3370"/>
    <w:rsid w:val="002F57AD"/>
    <w:rsid w:val="002F5ACD"/>
    <w:rsid w:val="0030042E"/>
    <w:rsid w:val="00301B06"/>
    <w:rsid w:val="003038F8"/>
    <w:rsid w:val="003042AD"/>
    <w:rsid w:val="00304444"/>
    <w:rsid w:val="0030569D"/>
    <w:rsid w:val="00306D3A"/>
    <w:rsid w:val="00306D6E"/>
    <w:rsid w:val="00307D89"/>
    <w:rsid w:val="003110B4"/>
    <w:rsid w:val="00312395"/>
    <w:rsid w:val="00314BC4"/>
    <w:rsid w:val="00321524"/>
    <w:rsid w:val="00321813"/>
    <w:rsid w:val="003221F5"/>
    <w:rsid w:val="00322C06"/>
    <w:rsid w:val="00322D21"/>
    <w:rsid w:val="00324A53"/>
    <w:rsid w:val="0032536D"/>
    <w:rsid w:val="00325A10"/>
    <w:rsid w:val="00327081"/>
    <w:rsid w:val="00327148"/>
    <w:rsid w:val="0033049A"/>
    <w:rsid w:val="00330DEB"/>
    <w:rsid w:val="00330ED0"/>
    <w:rsid w:val="00331251"/>
    <w:rsid w:val="003313CC"/>
    <w:rsid w:val="0033147E"/>
    <w:rsid w:val="00333444"/>
    <w:rsid w:val="00334962"/>
    <w:rsid w:val="00337D0B"/>
    <w:rsid w:val="00343C55"/>
    <w:rsid w:val="003449CA"/>
    <w:rsid w:val="00344A11"/>
    <w:rsid w:val="00344DF8"/>
    <w:rsid w:val="003455B1"/>
    <w:rsid w:val="0034748B"/>
    <w:rsid w:val="003476DE"/>
    <w:rsid w:val="00350A88"/>
    <w:rsid w:val="00350B5C"/>
    <w:rsid w:val="00357402"/>
    <w:rsid w:val="00357961"/>
    <w:rsid w:val="00360CA6"/>
    <w:rsid w:val="00361460"/>
    <w:rsid w:val="00362130"/>
    <w:rsid w:val="0036264F"/>
    <w:rsid w:val="003630C4"/>
    <w:rsid w:val="00363D91"/>
    <w:rsid w:val="003641B8"/>
    <w:rsid w:val="003676F6"/>
    <w:rsid w:val="003717F1"/>
    <w:rsid w:val="00372884"/>
    <w:rsid w:val="00372EB0"/>
    <w:rsid w:val="00377295"/>
    <w:rsid w:val="00380109"/>
    <w:rsid w:val="00382560"/>
    <w:rsid w:val="003831F3"/>
    <w:rsid w:val="00386339"/>
    <w:rsid w:val="00387246"/>
    <w:rsid w:val="00391717"/>
    <w:rsid w:val="00391846"/>
    <w:rsid w:val="00391C50"/>
    <w:rsid w:val="00392021"/>
    <w:rsid w:val="00393352"/>
    <w:rsid w:val="003935EC"/>
    <w:rsid w:val="003956AE"/>
    <w:rsid w:val="003965EC"/>
    <w:rsid w:val="00396F1E"/>
    <w:rsid w:val="00397D22"/>
    <w:rsid w:val="003A015F"/>
    <w:rsid w:val="003A35A5"/>
    <w:rsid w:val="003A6C29"/>
    <w:rsid w:val="003A70F0"/>
    <w:rsid w:val="003A73B7"/>
    <w:rsid w:val="003B1D0C"/>
    <w:rsid w:val="003B4F17"/>
    <w:rsid w:val="003B513B"/>
    <w:rsid w:val="003B6A9E"/>
    <w:rsid w:val="003B6CBA"/>
    <w:rsid w:val="003C0693"/>
    <w:rsid w:val="003C0DB2"/>
    <w:rsid w:val="003C0DB3"/>
    <w:rsid w:val="003C1194"/>
    <w:rsid w:val="003C19BD"/>
    <w:rsid w:val="003C1A07"/>
    <w:rsid w:val="003C2252"/>
    <w:rsid w:val="003C2D5E"/>
    <w:rsid w:val="003C2DF4"/>
    <w:rsid w:val="003C4958"/>
    <w:rsid w:val="003C4D33"/>
    <w:rsid w:val="003D2DCD"/>
    <w:rsid w:val="003D47F6"/>
    <w:rsid w:val="003D6429"/>
    <w:rsid w:val="003D7E89"/>
    <w:rsid w:val="003E4E58"/>
    <w:rsid w:val="003E53FB"/>
    <w:rsid w:val="003E70FD"/>
    <w:rsid w:val="003E73A2"/>
    <w:rsid w:val="003E7C2A"/>
    <w:rsid w:val="003F3D38"/>
    <w:rsid w:val="003F57AA"/>
    <w:rsid w:val="003F7A72"/>
    <w:rsid w:val="003F7E7A"/>
    <w:rsid w:val="00400797"/>
    <w:rsid w:val="00400E7C"/>
    <w:rsid w:val="00403DF8"/>
    <w:rsid w:val="00405453"/>
    <w:rsid w:val="004058CD"/>
    <w:rsid w:val="00405AE8"/>
    <w:rsid w:val="004128C5"/>
    <w:rsid w:val="00417367"/>
    <w:rsid w:val="0042164F"/>
    <w:rsid w:val="004231A1"/>
    <w:rsid w:val="00425290"/>
    <w:rsid w:val="00425A94"/>
    <w:rsid w:val="004262BA"/>
    <w:rsid w:val="004272D8"/>
    <w:rsid w:val="004272FD"/>
    <w:rsid w:val="0042797E"/>
    <w:rsid w:val="004330C3"/>
    <w:rsid w:val="00436BAE"/>
    <w:rsid w:val="00440204"/>
    <w:rsid w:val="004417EE"/>
    <w:rsid w:val="00443477"/>
    <w:rsid w:val="00443A10"/>
    <w:rsid w:val="00444F15"/>
    <w:rsid w:val="00445183"/>
    <w:rsid w:val="004464CA"/>
    <w:rsid w:val="00446834"/>
    <w:rsid w:val="00450DCB"/>
    <w:rsid w:val="0045164B"/>
    <w:rsid w:val="004605BF"/>
    <w:rsid w:val="00463843"/>
    <w:rsid w:val="00466C64"/>
    <w:rsid w:val="00470C48"/>
    <w:rsid w:val="00472CCA"/>
    <w:rsid w:val="004740A6"/>
    <w:rsid w:val="004766D6"/>
    <w:rsid w:val="004774DD"/>
    <w:rsid w:val="00477F35"/>
    <w:rsid w:val="00481E90"/>
    <w:rsid w:val="00483EFA"/>
    <w:rsid w:val="00484647"/>
    <w:rsid w:val="00484FFF"/>
    <w:rsid w:val="0048551B"/>
    <w:rsid w:val="00485699"/>
    <w:rsid w:val="004866E7"/>
    <w:rsid w:val="004875DD"/>
    <w:rsid w:val="00487B98"/>
    <w:rsid w:val="0049664B"/>
    <w:rsid w:val="004A11E0"/>
    <w:rsid w:val="004A17B8"/>
    <w:rsid w:val="004A3D5E"/>
    <w:rsid w:val="004A6A17"/>
    <w:rsid w:val="004B0E94"/>
    <w:rsid w:val="004B1147"/>
    <w:rsid w:val="004B3CA8"/>
    <w:rsid w:val="004B3D4C"/>
    <w:rsid w:val="004B4151"/>
    <w:rsid w:val="004B6458"/>
    <w:rsid w:val="004B7890"/>
    <w:rsid w:val="004C1631"/>
    <w:rsid w:val="004C4F5E"/>
    <w:rsid w:val="004C58EC"/>
    <w:rsid w:val="004C6BAD"/>
    <w:rsid w:val="004D0CB4"/>
    <w:rsid w:val="004D1686"/>
    <w:rsid w:val="004D21EF"/>
    <w:rsid w:val="004D6E88"/>
    <w:rsid w:val="004E01D9"/>
    <w:rsid w:val="004E3CDB"/>
    <w:rsid w:val="004E4198"/>
    <w:rsid w:val="004E4771"/>
    <w:rsid w:val="004E5217"/>
    <w:rsid w:val="004E749B"/>
    <w:rsid w:val="004F42CE"/>
    <w:rsid w:val="004F45F5"/>
    <w:rsid w:val="004F6D69"/>
    <w:rsid w:val="004F7BC2"/>
    <w:rsid w:val="00503D39"/>
    <w:rsid w:val="005047CE"/>
    <w:rsid w:val="005068E6"/>
    <w:rsid w:val="0050758F"/>
    <w:rsid w:val="0051255B"/>
    <w:rsid w:val="0051546A"/>
    <w:rsid w:val="005158F8"/>
    <w:rsid w:val="005163EB"/>
    <w:rsid w:val="00522FD2"/>
    <w:rsid w:val="005232D5"/>
    <w:rsid w:val="005233AD"/>
    <w:rsid w:val="00524732"/>
    <w:rsid w:val="00526843"/>
    <w:rsid w:val="00527B2F"/>
    <w:rsid w:val="00527EAC"/>
    <w:rsid w:val="0053137D"/>
    <w:rsid w:val="00531CC7"/>
    <w:rsid w:val="00533854"/>
    <w:rsid w:val="00533CEA"/>
    <w:rsid w:val="00533CF0"/>
    <w:rsid w:val="005344D9"/>
    <w:rsid w:val="0053562D"/>
    <w:rsid w:val="005359B1"/>
    <w:rsid w:val="00536490"/>
    <w:rsid w:val="00536DDA"/>
    <w:rsid w:val="00544A72"/>
    <w:rsid w:val="00544C5D"/>
    <w:rsid w:val="00544F96"/>
    <w:rsid w:val="0054545E"/>
    <w:rsid w:val="00546719"/>
    <w:rsid w:val="00550967"/>
    <w:rsid w:val="00550EE8"/>
    <w:rsid w:val="005514D0"/>
    <w:rsid w:val="00553AFA"/>
    <w:rsid w:val="00560055"/>
    <w:rsid w:val="00560600"/>
    <w:rsid w:val="005621B4"/>
    <w:rsid w:val="0056345D"/>
    <w:rsid w:val="0056445B"/>
    <w:rsid w:val="0056665B"/>
    <w:rsid w:val="00566EA6"/>
    <w:rsid w:val="00567088"/>
    <w:rsid w:val="0056724F"/>
    <w:rsid w:val="005677C1"/>
    <w:rsid w:val="00570C55"/>
    <w:rsid w:val="0057228F"/>
    <w:rsid w:val="00573038"/>
    <w:rsid w:val="005768A0"/>
    <w:rsid w:val="00577CE1"/>
    <w:rsid w:val="0058115A"/>
    <w:rsid w:val="00585E9F"/>
    <w:rsid w:val="0058716F"/>
    <w:rsid w:val="005872F9"/>
    <w:rsid w:val="00587555"/>
    <w:rsid w:val="005877EE"/>
    <w:rsid w:val="00587ED5"/>
    <w:rsid w:val="005901DE"/>
    <w:rsid w:val="0059113B"/>
    <w:rsid w:val="005916E4"/>
    <w:rsid w:val="0059560E"/>
    <w:rsid w:val="005960F5"/>
    <w:rsid w:val="005A0865"/>
    <w:rsid w:val="005A150D"/>
    <w:rsid w:val="005A311B"/>
    <w:rsid w:val="005A491A"/>
    <w:rsid w:val="005A492C"/>
    <w:rsid w:val="005A6AC9"/>
    <w:rsid w:val="005A7357"/>
    <w:rsid w:val="005B05D5"/>
    <w:rsid w:val="005B2C00"/>
    <w:rsid w:val="005B5519"/>
    <w:rsid w:val="005B5794"/>
    <w:rsid w:val="005B5B1D"/>
    <w:rsid w:val="005C59FD"/>
    <w:rsid w:val="005C63A5"/>
    <w:rsid w:val="005C6BED"/>
    <w:rsid w:val="005C75AD"/>
    <w:rsid w:val="005C7ED2"/>
    <w:rsid w:val="005D01E8"/>
    <w:rsid w:val="005D146B"/>
    <w:rsid w:val="005D2672"/>
    <w:rsid w:val="005D329D"/>
    <w:rsid w:val="005D4335"/>
    <w:rsid w:val="005D4923"/>
    <w:rsid w:val="005D58AA"/>
    <w:rsid w:val="005E056D"/>
    <w:rsid w:val="005E23CE"/>
    <w:rsid w:val="005E26BF"/>
    <w:rsid w:val="005E2CCD"/>
    <w:rsid w:val="005E47D5"/>
    <w:rsid w:val="005E6E5D"/>
    <w:rsid w:val="005E6EF5"/>
    <w:rsid w:val="005E78F4"/>
    <w:rsid w:val="005F0A98"/>
    <w:rsid w:val="005F268E"/>
    <w:rsid w:val="005F3209"/>
    <w:rsid w:val="005F3FAF"/>
    <w:rsid w:val="005F624F"/>
    <w:rsid w:val="005F7599"/>
    <w:rsid w:val="005F779D"/>
    <w:rsid w:val="005F7855"/>
    <w:rsid w:val="00600ADB"/>
    <w:rsid w:val="006023C7"/>
    <w:rsid w:val="00603286"/>
    <w:rsid w:val="00604C23"/>
    <w:rsid w:val="006053E9"/>
    <w:rsid w:val="00607D74"/>
    <w:rsid w:val="00610C3B"/>
    <w:rsid w:val="0061154E"/>
    <w:rsid w:val="00611D0C"/>
    <w:rsid w:val="006122B6"/>
    <w:rsid w:val="00612BE2"/>
    <w:rsid w:val="006135F8"/>
    <w:rsid w:val="00614B43"/>
    <w:rsid w:val="006152B8"/>
    <w:rsid w:val="006162F6"/>
    <w:rsid w:val="00621BCE"/>
    <w:rsid w:val="0062390F"/>
    <w:rsid w:val="0062505E"/>
    <w:rsid w:val="00625708"/>
    <w:rsid w:val="0062591A"/>
    <w:rsid w:val="006262A9"/>
    <w:rsid w:val="006266C3"/>
    <w:rsid w:val="00626BDF"/>
    <w:rsid w:val="00627B0D"/>
    <w:rsid w:val="00631279"/>
    <w:rsid w:val="00633DF8"/>
    <w:rsid w:val="0063542B"/>
    <w:rsid w:val="00640FC4"/>
    <w:rsid w:val="006429A2"/>
    <w:rsid w:val="00643052"/>
    <w:rsid w:val="0064522F"/>
    <w:rsid w:val="00645C0E"/>
    <w:rsid w:val="006461D7"/>
    <w:rsid w:val="00646A42"/>
    <w:rsid w:val="00647AF3"/>
    <w:rsid w:val="0065019A"/>
    <w:rsid w:val="00650A14"/>
    <w:rsid w:val="006517AC"/>
    <w:rsid w:val="00652020"/>
    <w:rsid w:val="006522A1"/>
    <w:rsid w:val="006551AA"/>
    <w:rsid w:val="00655D73"/>
    <w:rsid w:val="00655F3E"/>
    <w:rsid w:val="006569A5"/>
    <w:rsid w:val="006570CA"/>
    <w:rsid w:val="0066036F"/>
    <w:rsid w:val="00660516"/>
    <w:rsid w:val="00660B50"/>
    <w:rsid w:val="00661C78"/>
    <w:rsid w:val="00661D79"/>
    <w:rsid w:val="0066269E"/>
    <w:rsid w:val="00667D82"/>
    <w:rsid w:val="006735EA"/>
    <w:rsid w:val="00674E98"/>
    <w:rsid w:val="006752AC"/>
    <w:rsid w:val="00675E90"/>
    <w:rsid w:val="00677015"/>
    <w:rsid w:val="006777C5"/>
    <w:rsid w:val="006846BF"/>
    <w:rsid w:val="0068658C"/>
    <w:rsid w:val="00692691"/>
    <w:rsid w:val="00692E51"/>
    <w:rsid w:val="0069797F"/>
    <w:rsid w:val="006A28E4"/>
    <w:rsid w:val="006A49F9"/>
    <w:rsid w:val="006B0543"/>
    <w:rsid w:val="006B0C2C"/>
    <w:rsid w:val="006B0CE0"/>
    <w:rsid w:val="006B1078"/>
    <w:rsid w:val="006B1E7D"/>
    <w:rsid w:val="006B2D4B"/>
    <w:rsid w:val="006B4325"/>
    <w:rsid w:val="006B5516"/>
    <w:rsid w:val="006B67D6"/>
    <w:rsid w:val="006C1908"/>
    <w:rsid w:val="006C3FDF"/>
    <w:rsid w:val="006C4BCA"/>
    <w:rsid w:val="006C4D3B"/>
    <w:rsid w:val="006C59BC"/>
    <w:rsid w:val="006C7F74"/>
    <w:rsid w:val="006D1895"/>
    <w:rsid w:val="006D1CD3"/>
    <w:rsid w:val="006D23A7"/>
    <w:rsid w:val="006D26A7"/>
    <w:rsid w:val="006D3FE7"/>
    <w:rsid w:val="006D48D3"/>
    <w:rsid w:val="006D494E"/>
    <w:rsid w:val="006D5849"/>
    <w:rsid w:val="006D5DED"/>
    <w:rsid w:val="006D79FA"/>
    <w:rsid w:val="006E086F"/>
    <w:rsid w:val="006E3138"/>
    <w:rsid w:val="006E6A81"/>
    <w:rsid w:val="006E6C03"/>
    <w:rsid w:val="006F316A"/>
    <w:rsid w:val="006F390D"/>
    <w:rsid w:val="006F4742"/>
    <w:rsid w:val="006F569E"/>
    <w:rsid w:val="006F5AF2"/>
    <w:rsid w:val="00700576"/>
    <w:rsid w:val="007014EB"/>
    <w:rsid w:val="00702D65"/>
    <w:rsid w:val="00705D03"/>
    <w:rsid w:val="0070774A"/>
    <w:rsid w:val="007100B8"/>
    <w:rsid w:val="007102A3"/>
    <w:rsid w:val="007111F3"/>
    <w:rsid w:val="007129D9"/>
    <w:rsid w:val="007131A1"/>
    <w:rsid w:val="00714761"/>
    <w:rsid w:val="007150A2"/>
    <w:rsid w:val="007159B7"/>
    <w:rsid w:val="007237BE"/>
    <w:rsid w:val="007248CA"/>
    <w:rsid w:val="00724C12"/>
    <w:rsid w:val="00731367"/>
    <w:rsid w:val="00731734"/>
    <w:rsid w:val="00731FEE"/>
    <w:rsid w:val="0073377F"/>
    <w:rsid w:val="00734BD0"/>
    <w:rsid w:val="00737D48"/>
    <w:rsid w:val="00737E67"/>
    <w:rsid w:val="00743077"/>
    <w:rsid w:val="00743939"/>
    <w:rsid w:val="00745BA2"/>
    <w:rsid w:val="0074654C"/>
    <w:rsid w:val="007466B6"/>
    <w:rsid w:val="0075128E"/>
    <w:rsid w:val="0075144D"/>
    <w:rsid w:val="0075257F"/>
    <w:rsid w:val="00752DA3"/>
    <w:rsid w:val="00753F7D"/>
    <w:rsid w:val="00754424"/>
    <w:rsid w:val="007549E0"/>
    <w:rsid w:val="007578CA"/>
    <w:rsid w:val="00757A55"/>
    <w:rsid w:val="0076029B"/>
    <w:rsid w:val="00760886"/>
    <w:rsid w:val="00760B11"/>
    <w:rsid w:val="007614DF"/>
    <w:rsid w:val="0076169E"/>
    <w:rsid w:val="0076520A"/>
    <w:rsid w:val="00766BA3"/>
    <w:rsid w:val="00767174"/>
    <w:rsid w:val="00771CE1"/>
    <w:rsid w:val="0077305A"/>
    <w:rsid w:val="0077391D"/>
    <w:rsid w:val="00773C92"/>
    <w:rsid w:val="00773E9D"/>
    <w:rsid w:val="00777B54"/>
    <w:rsid w:val="007811A1"/>
    <w:rsid w:val="007821C7"/>
    <w:rsid w:val="007824E7"/>
    <w:rsid w:val="00783CB4"/>
    <w:rsid w:val="00784D47"/>
    <w:rsid w:val="00784FAF"/>
    <w:rsid w:val="00785C40"/>
    <w:rsid w:val="00791647"/>
    <w:rsid w:val="00795389"/>
    <w:rsid w:val="00796A79"/>
    <w:rsid w:val="007A4CF5"/>
    <w:rsid w:val="007B2BD8"/>
    <w:rsid w:val="007B376C"/>
    <w:rsid w:val="007B78D6"/>
    <w:rsid w:val="007C01B5"/>
    <w:rsid w:val="007C1656"/>
    <w:rsid w:val="007C1887"/>
    <w:rsid w:val="007C1984"/>
    <w:rsid w:val="007C280B"/>
    <w:rsid w:val="007C4592"/>
    <w:rsid w:val="007C4771"/>
    <w:rsid w:val="007C503A"/>
    <w:rsid w:val="007C5E34"/>
    <w:rsid w:val="007C708F"/>
    <w:rsid w:val="007C756A"/>
    <w:rsid w:val="007C7686"/>
    <w:rsid w:val="007D0ADC"/>
    <w:rsid w:val="007D1590"/>
    <w:rsid w:val="007D1C13"/>
    <w:rsid w:val="007D2C63"/>
    <w:rsid w:val="007D3807"/>
    <w:rsid w:val="007D67A4"/>
    <w:rsid w:val="007D76B3"/>
    <w:rsid w:val="007E071C"/>
    <w:rsid w:val="007E3122"/>
    <w:rsid w:val="007E3433"/>
    <w:rsid w:val="007E3E77"/>
    <w:rsid w:val="007E41A0"/>
    <w:rsid w:val="007E4323"/>
    <w:rsid w:val="007E7C67"/>
    <w:rsid w:val="007F2F39"/>
    <w:rsid w:val="008027D3"/>
    <w:rsid w:val="0080302C"/>
    <w:rsid w:val="008033DC"/>
    <w:rsid w:val="00803CE7"/>
    <w:rsid w:val="00804AC0"/>
    <w:rsid w:val="0080516B"/>
    <w:rsid w:val="00807AD8"/>
    <w:rsid w:val="00810267"/>
    <w:rsid w:val="00810ACA"/>
    <w:rsid w:val="0081293F"/>
    <w:rsid w:val="00812A42"/>
    <w:rsid w:val="0081396C"/>
    <w:rsid w:val="00813C8E"/>
    <w:rsid w:val="00814C33"/>
    <w:rsid w:val="00816AAA"/>
    <w:rsid w:val="00816F98"/>
    <w:rsid w:val="008175C8"/>
    <w:rsid w:val="0082065F"/>
    <w:rsid w:val="00822840"/>
    <w:rsid w:val="00823121"/>
    <w:rsid w:val="00826689"/>
    <w:rsid w:val="00827802"/>
    <w:rsid w:val="00827DCD"/>
    <w:rsid w:val="008316E6"/>
    <w:rsid w:val="00831D68"/>
    <w:rsid w:val="00835D62"/>
    <w:rsid w:val="008375A0"/>
    <w:rsid w:val="0083791C"/>
    <w:rsid w:val="0084254E"/>
    <w:rsid w:val="008444BB"/>
    <w:rsid w:val="00844AC9"/>
    <w:rsid w:val="00844C2C"/>
    <w:rsid w:val="00846546"/>
    <w:rsid w:val="00846592"/>
    <w:rsid w:val="00847517"/>
    <w:rsid w:val="00847CB2"/>
    <w:rsid w:val="008511D9"/>
    <w:rsid w:val="00855C50"/>
    <w:rsid w:val="008566F4"/>
    <w:rsid w:val="00862CE6"/>
    <w:rsid w:val="008634F3"/>
    <w:rsid w:val="00863D51"/>
    <w:rsid w:val="00864DCC"/>
    <w:rsid w:val="00867899"/>
    <w:rsid w:val="008706B7"/>
    <w:rsid w:val="008713E1"/>
    <w:rsid w:val="008768D8"/>
    <w:rsid w:val="00881BB5"/>
    <w:rsid w:val="008868F8"/>
    <w:rsid w:val="00887EB7"/>
    <w:rsid w:val="0089164B"/>
    <w:rsid w:val="00893ED3"/>
    <w:rsid w:val="0089417D"/>
    <w:rsid w:val="00894BDE"/>
    <w:rsid w:val="0089643D"/>
    <w:rsid w:val="00896E9C"/>
    <w:rsid w:val="00897AFF"/>
    <w:rsid w:val="008A2B5E"/>
    <w:rsid w:val="008A4B05"/>
    <w:rsid w:val="008A4EA0"/>
    <w:rsid w:val="008A684D"/>
    <w:rsid w:val="008A7C5C"/>
    <w:rsid w:val="008A7F2E"/>
    <w:rsid w:val="008B07A0"/>
    <w:rsid w:val="008B18A6"/>
    <w:rsid w:val="008B30AE"/>
    <w:rsid w:val="008B3D06"/>
    <w:rsid w:val="008B6177"/>
    <w:rsid w:val="008B6428"/>
    <w:rsid w:val="008B781D"/>
    <w:rsid w:val="008C0CDA"/>
    <w:rsid w:val="008C1BD3"/>
    <w:rsid w:val="008C2762"/>
    <w:rsid w:val="008C442D"/>
    <w:rsid w:val="008C4943"/>
    <w:rsid w:val="008C6987"/>
    <w:rsid w:val="008D1F87"/>
    <w:rsid w:val="008D2A4A"/>
    <w:rsid w:val="008D44BD"/>
    <w:rsid w:val="008D47E0"/>
    <w:rsid w:val="008D534A"/>
    <w:rsid w:val="008D58FE"/>
    <w:rsid w:val="008D6D79"/>
    <w:rsid w:val="008E0221"/>
    <w:rsid w:val="008E1D42"/>
    <w:rsid w:val="008E23DA"/>
    <w:rsid w:val="008E2EA9"/>
    <w:rsid w:val="008E4456"/>
    <w:rsid w:val="008E4F31"/>
    <w:rsid w:val="008E5D97"/>
    <w:rsid w:val="008E6882"/>
    <w:rsid w:val="008E74D9"/>
    <w:rsid w:val="008F29AA"/>
    <w:rsid w:val="00900936"/>
    <w:rsid w:val="00900957"/>
    <w:rsid w:val="0090241D"/>
    <w:rsid w:val="0090245C"/>
    <w:rsid w:val="00904CBC"/>
    <w:rsid w:val="0090540A"/>
    <w:rsid w:val="00905950"/>
    <w:rsid w:val="00905E90"/>
    <w:rsid w:val="00906796"/>
    <w:rsid w:val="0091189A"/>
    <w:rsid w:val="0091201D"/>
    <w:rsid w:val="009125E9"/>
    <w:rsid w:val="0091424C"/>
    <w:rsid w:val="00914D33"/>
    <w:rsid w:val="0091544B"/>
    <w:rsid w:val="00915527"/>
    <w:rsid w:val="00916821"/>
    <w:rsid w:val="00917306"/>
    <w:rsid w:val="00917E77"/>
    <w:rsid w:val="0092001E"/>
    <w:rsid w:val="00920ADA"/>
    <w:rsid w:val="00921CE9"/>
    <w:rsid w:val="00921F9E"/>
    <w:rsid w:val="00922EA8"/>
    <w:rsid w:val="00923B7F"/>
    <w:rsid w:val="009249D8"/>
    <w:rsid w:val="00924D2B"/>
    <w:rsid w:val="00925FBD"/>
    <w:rsid w:val="00926E8B"/>
    <w:rsid w:val="00930838"/>
    <w:rsid w:val="00930973"/>
    <w:rsid w:val="00930B20"/>
    <w:rsid w:val="00931DD9"/>
    <w:rsid w:val="009322A6"/>
    <w:rsid w:val="00932AA6"/>
    <w:rsid w:val="0093473C"/>
    <w:rsid w:val="00942533"/>
    <w:rsid w:val="00942C43"/>
    <w:rsid w:val="00942EB4"/>
    <w:rsid w:val="00943F2F"/>
    <w:rsid w:val="00944861"/>
    <w:rsid w:val="0094546B"/>
    <w:rsid w:val="00945E24"/>
    <w:rsid w:val="00945FA9"/>
    <w:rsid w:val="0095119D"/>
    <w:rsid w:val="00952C47"/>
    <w:rsid w:val="00952DB2"/>
    <w:rsid w:val="00955988"/>
    <w:rsid w:val="0095738E"/>
    <w:rsid w:val="00957BBE"/>
    <w:rsid w:val="00960A3D"/>
    <w:rsid w:val="0096220D"/>
    <w:rsid w:val="009633E4"/>
    <w:rsid w:val="0096383D"/>
    <w:rsid w:val="009646CE"/>
    <w:rsid w:val="00965AFA"/>
    <w:rsid w:val="00965F7A"/>
    <w:rsid w:val="00967688"/>
    <w:rsid w:val="00967865"/>
    <w:rsid w:val="00967CD5"/>
    <w:rsid w:val="00970FE0"/>
    <w:rsid w:val="00975023"/>
    <w:rsid w:val="009762C8"/>
    <w:rsid w:val="00980DAA"/>
    <w:rsid w:val="00981015"/>
    <w:rsid w:val="00981FFE"/>
    <w:rsid w:val="00982585"/>
    <w:rsid w:val="009829D6"/>
    <w:rsid w:val="00983B59"/>
    <w:rsid w:val="009856FA"/>
    <w:rsid w:val="009859A1"/>
    <w:rsid w:val="00985B7B"/>
    <w:rsid w:val="00986CB0"/>
    <w:rsid w:val="00991DC4"/>
    <w:rsid w:val="00992937"/>
    <w:rsid w:val="00994A78"/>
    <w:rsid w:val="0099526E"/>
    <w:rsid w:val="00995C88"/>
    <w:rsid w:val="009967DB"/>
    <w:rsid w:val="00996D48"/>
    <w:rsid w:val="009A047F"/>
    <w:rsid w:val="009A19EA"/>
    <w:rsid w:val="009A687E"/>
    <w:rsid w:val="009A797C"/>
    <w:rsid w:val="009A7AB9"/>
    <w:rsid w:val="009B03C0"/>
    <w:rsid w:val="009B0575"/>
    <w:rsid w:val="009B15FE"/>
    <w:rsid w:val="009B2514"/>
    <w:rsid w:val="009B4DBF"/>
    <w:rsid w:val="009B4EAE"/>
    <w:rsid w:val="009B516B"/>
    <w:rsid w:val="009B6539"/>
    <w:rsid w:val="009B68FE"/>
    <w:rsid w:val="009C1542"/>
    <w:rsid w:val="009C33C2"/>
    <w:rsid w:val="009C3A9C"/>
    <w:rsid w:val="009D3CA0"/>
    <w:rsid w:val="009D5CCE"/>
    <w:rsid w:val="009D600B"/>
    <w:rsid w:val="009D6FAA"/>
    <w:rsid w:val="009D7CAC"/>
    <w:rsid w:val="009E2915"/>
    <w:rsid w:val="009E405B"/>
    <w:rsid w:val="009E45BD"/>
    <w:rsid w:val="009E4F68"/>
    <w:rsid w:val="009E7A8F"/>
    <w:rsid w:val="009F1B5D"/>
    <w:rsid w:val="009F2D0B"/>
    <w:rsid w:val="009F3D40"/>
    <w:rsid w:val="009F466F"/>
    <w:rsid w:val="009F68D3"/>
    <w:rsid w:val="00A02865"/>
    <w:rsid w:val="00A0354C"/>
    <w:rsid w:val="00A03960"/>
    <w:rsid w:val="00A03F50"/>
    <w:rsid w:val="00A04FB3"/>
    <w:rsid w:val="00A052E2"/>
    <w:rsid w:val="00A072D3"/>
    <w:rsid w:val="00A117D7"/>
    <w:rsid w:val="00A12C5A"/>
    <w:rsid w:val="00A1383A"/>
    <w:rsid w:val="00A13851"/>
    <w:rsid w:val="00A150A7"/>
    <w:rsid w:val="00A2249C"/>
    <w:rsid w:val="00A22F18"/>
    <w:rsid w:val="00A23552"/>
    <w:rsid w:val="00A240D9"/>
    <w:rsid w:val="00A24681"/>
    <w:rsid w:val="00A27DC6"/>
    <w:rsid w:val="00A305BA"/>
    <w:rsid w:val="00A3318B"/>
    <w:rsid w:val="00A346B7"/>
    <w:rsid w:val="00A373EB"/>
    <w:rsid w:val="00A374B7"/>
    <w:rsid w:val="00A41B8A"/>
    <w:rsid w:val="00A45614"/>
    <w:rsid w:val="00A458F6"/>
    <w:rsid w:val="00A50427"/>
    <w:rsid w:val="00A52318"/>
    <w:rsid w:val="00A5484A"/>
    <w:rsid w:val="00A55039"/>
    <w:rsid w:val="00A55486"/>
    <w:rsid w:val="00A56748"/>
    <w:rsid w:val="00A567A2"/>
    <w:rsid w:val="00A609F0"/>
    <w:rsid w:val="00A60C3F"/>
    <w:rsid w:val="00A65A40"/>
    <w:rsid w:val="00A70A3A"/>
    <w:rsid w:val="00A71B2C"/>
    <w:rsid w:val="00A71C60"/>
    <w:rsid w:val="00A725E2"/>
    <w:rsid w:val="00A73407"/>
    <w:rsid w:val="00A744F5"/>
    <w:rsid w:val="00A74A7A"/>
    <w:rsid w:val="00A77913"/>
    <w:rsid w:val="00A80364"/>
    <w:rsid w:val="00A80554"/>
    <w:rsid w:val="00A8086B"/>
    <w:rsid w:val="00A82DE5"/>
    <w:rsid w:val="00A83B2F"/>
    <w:rsid w:val="00A84E93"/>
    <w:rsid w:val="00A85C55"/>
    <w:rsid w:val="00A85CD7"/>
    <w:rsid w:val="00A872F0"/>
    <w:rsid w:val="00A87C52"/>
    <w:rsid w:val="00A87FF1"/>
    <w:rsid w:val="00A902C5"/>
    <w:rsid w:val="00A9207D"/>
    <w:rsid w:val="00A9261A"/>
    <w:rsid w:val="00A93C12"/>
    <w:rsid w:val="00A944A8"/>
    <w:rsid w:val="00AA72C6"/>
    <w:rsid w:val="00AA7626"/>
    <w:rsid w:val="00AA7653"/>
    <w:rsid w:val="00AB15CF"/>
    <w:rsid w:val="00AB177B"/>
    <w:rsid w:val="00AB3984"/>
    <w:rsid w:val="00AB3BDD"/>
    <w:rsid w:val="00AB3EAA"/>
    <w:rsid w:val="00AB55E4"/>
    <w:rsid w:val="00AC04BE"/>
    <w:rsid w:val="00AC4431"/>
    <w:rsid w:val="00AD04C7"/>
    <w:rsid w:val="00AD1EC3"/>
    <w:rsid w:val="00AD6F60"/>
    <w:rsid w:val="00AD7B67"/>
    <w:rsid w:val="00AE131C"/>
    <w:rsid w:val="00AE152B"/>
    <w:rsid w:val="00AE1E27"/>
    <w:rsid w:val="00AE1E6B"/>
    <w:rsid w:val="00AE7817"/>
    <w:rsid w:val="00AE7A0F"/>
    <w:rsid w:val="00AF0455"/>
    <w:rsid w:val="00AF12C8"/>
    <w:rsid w:val="00AF3AA0"/>
    <w:rsid w:val="00B02BC8"/>
    <w:rsid w:val="00B03AF6"/>
    <w:rsid w:val="00B05546"/>
    <w:rsid w:val="00B07619"/>
    <w:rsid w:val="00B07A5C"/>
    <w:rsid w:val="00B10038"/>
    <w:rsid w:val="00B120D8"/>
    <w:rsid w:val="00B151C4"/>
    <w:rsid w:val="00B15245"/>
    <w:rsid w:val="00B17348"/>
    <w:rsid w:val="00B2058D"/>
    <w:rsid w:val="00B22F2E"/>
    <w:rsid w:val="00B2458B"/>
    <w:rsid w:val="00B300A0"/>
    <w:rsid w:val="00B30D28"/>
    <w:rsid w:val="00B327C8"/>
    <w:rsid w:val="00B341C0"/>
    <w:rsid w:val="00B349DD"/>
    <w:rsid w:val="00B35695"/>
    <w:rsid w:val="00B356D6"/>
    <w:rsid w:val="00B35779"/>
    <w:rsid w:val="00B3719E"/>
    <w:rsid w:val="00B37646"/>
    <w:rsid w:val="00B40C3D"/>
    <w:rsid w:val="00B420D3"/>
    <w:rsid w:val="00B431A7"/>
    <w:rsid w:val="00B432FD"/>
    <w:rsid w:val="00B43EC9"/>
    <w:rsid w:val="00B521BA"/>
    <w:rsid w:val="00B54CA7"/>
    <w:rsid w:val="00B5524A"/>
    <w:rsid w:val="00B57C42"/>
    <w:rsid w:val="00B57D5F"/>
    <w:rsid w:val="00B6335B"/>
    <w:rsid w:val="00B63B7C"/>
    <w:rsid w:val="00B67148"/>
    <w:rsid w:val="00B67CCA"/>
    <w:rsid w:val="00B70A58"/>
    <w:rsid w:val="00B71150"/>
    <w:rsid w:val="00B7241F"/>
    <w:rsid w:val="00B7242B"/>
    <w:rsid w:val="00B726AA"/>
    <w:rsid w:val="00B72CEF"/>
    <w:rsid w:val="00B8360D"/>
    <w:rsid w:val="00B85FFF"/>
    <w:rsid w:val="00B860D9"/>
    <w:rsid w:val="00B86918"/>
    <w:rsid w:val="00B92548"/>
    <w:rsid w:val="00B95E45"/>
    <w:rsid w:val="00B96155"/>
    <w:rsid w:val="00B96878"/>
    <w:rsid w:val="00B97244"/>
    <w:rsid w:val="00B97488"/>
    <w:rsid w:val="00BA0DCD"/>
    <w:rsid w:val="00BA2346"/>
    <w:rsid w:val="00BA6775"/>
    <w:rsid w:val="00BB1628"/>
    <w:rsid w:val="00BB2E23"/>
    <w:rsid w:val="00BB6B9C"/>
    <w:rsid w:val="00BB74BE"/>
    <w:rsid w:val="00BB76F8"/>
    <w:rsid w:val="00BC037B"/>
    <w:rsid w:val="00BC0385"/>
    <w:rsid w:val="00BC092E"/>
    <w:rsid w:val="00BC15A2"/>
    <w:rsid w:val="00BC1600"/>
    <w:rsid w:val="00BC7554"/>
    <w:rsid w:val="00BD00BB"/>
    <w:rsid w:val="00BD01F1"/>
    <w:rsid w:val="00BD0382"/>
    <w:rsid w:val="00BD06C4"/>
    <w:rsid w:val="00BD14C7"/>
    <w:rsid w:val="00BD419A"/>
    <w:rsid w:val="00BD41A5"/>
    <w:rsid w:val="00BD531B"/>
    <w:rsid w:val="00BD538A"/>
    <w:rsid w:val="00BD6143"/>
    <w:rsid w:val="00BD621C"/>
    <w:rsid w:val="00BD64D5"/>
    <w:rsid w:val="00BD7407"/>
    <w:rsid w:val="00BF0885"/>
    <w:rsid w:val="00BF0E51"/>
    <w:rsid w:val="00BF3B71"/>
    <w:rsid w:val="00BF555F"/>
    <w:rsid w:val="00BF56CE"/>
    <w:rsid w:val="00BF5833"/>
    <w:rsid w:val="00BF596D"/>
    <w:rsid w:val="00BF6201"/>
    <w:rsid w:val="00BF7557"/>
    <w:rsid w:val="00BF7CBF"/>
    <w:rsid w:val="00BF7FE5"/>
    <w:rsid w:val="00C01150"/>
    <w:rsid w:val="00C0497E"/>
    <w:rsid w:val="00C079D0"/>
    <w:rsid w:val="00C07C2D"/>
    <w:rsid w:val="00C10817"/>
    <w:rsid w:val="00C128A7"/>
    <w:rsid w:val="00C133F8"/>
    <w:rsid w:val="00C13D23"/>
    <w:rsid w:val="00C149D6"/>
    <w:rsid w:val="00C15473"/>
    <w:rsid w:val="00C17DF4"/>
    <w:rsid w:val="00C20EB4"/>
    <w:rsid w:val="00C22CA5"/>
    <w:rsid w:val="00C25180"/>
    <w:rsid w:val="00C26BF2"/>
    <w:rsid w:val="00C27444"/>
    <w:rsid w:val="00C30617"/>
    <w:rsid w:val="00C30D2D"/>
    <w:rsid w:val="00C3395F"/>
    <w:rsid w:val="00C33A56"/>
    <w:rsid w:val="00C3442E"/>
    <w:rsid w:val="00C374B1"/>
    <w:rsid w:val="00C3786B"/>
    <w:rsid w:val="00C37B47"/>
    <w:rsid w:val="00C4509B"/>
    <w:rsid w:val="00C4525C"/>
    <w:rsid w:val="00C457B4"/>
    <w:rsid w:val="00C46B9C"/>
    <w:rsid w:val="00C46BAF"/>
    <w:rsid w:val="00C50246"/>
    <w:rsid w:val="00C527CE"/>
    <w:rsid w:val="00C52E7E"/>
    <w:rsid w:val="00C548ED"/>
    <w:rsid w:val="00C56659"/>
    <w:rsid w:val="00C56D2A"/>
    <w:rsid w:val="00C56F9D"/>
    <w:rsid w:val="00C578E3"/>
    <w:rsid w:val="00C60274"/>
    <w:rsid w:val="00C60505"/>
    <w:rsid w:val="00C6440E"/>
    <w:rsid w:val="00C6506A"/>
    <w:rsid w:val="00C66E00"/>
    <w:rsid w:val="00C6789C"/>
    <w:rsid w:val="00C75214"/>
    <w:rsid w:val="00C75C25"/>
    <w:rsid w:val="00C7656C"/>
    <w:rsid w:val="00C80C0E"/>
    <w:rsid w:val="00C819C6"/>
    <w:rsid w:val="00C81A50"/>
    <w:rsid w:val="00C81BD1"/>
    <w:rsid w:val="00C82D07"/>
    <w:rsid w:val="00C84932"/>
    <w:rsid w:val="00C85906"/>
    <w:rsid w:val="00C85AFB"/>
    <w:rsid w:val="00C86109"/>
    <w:rsid w:val="00C87EF0"/>
    <w:rsid w:val="00C9041D"/>
    <w:rsid w:val="00C90C95"/>
    <w:rsid w:val="00C92112"/>
    <w:rsid w:val="00C92BFA"/>
    <w:rsid w:val="00C934F6"/>
    <w:rsid w:val="00C93F2F"/>
    <w:rsid w:val="00C9401C"/>
    <w:rsid w:val="00C941BB"/>
    <w:rsid w:val="00C95156"/>
    <w:rsid w:val="00C96639"/>
    <w:rsid w:val="00C97053"/>
    <w:rsid w:val="00CA0F63"/>
    <w:rsid w:val="00CA172F"/>
    <w:rsid w:val="00CA19AE"/>
    <w:rsid w:val="00CA50FF"/>
    <w:rsid w:val="00CA5607"/>
    <w:rsid w:val="00CA6808"/>
    <w:rsid w:val="00CA7B14"/>
    <w:rsid w:val="00CB044B"/>
    <w:rsid w:val="00CB4E52"/>
    <w:rsid w:val="00CC0DD3"/>
    <w:rsid w:val="00CC42BF"/>
    <w:rsid w:val="00CC45B3"/>
    <w:rsid w:val="00CC6072"/>
    <w:rsid w:val="00CC625A"/>
    <w:rsid w:val="00CD054D"/>
    <w:rsid w:val="00CD4592"/>
    <w:rsid w:val="00CD79D7"/>
    <w:rsid w:val="00CE0775"/>
    <w:rsid w:val="00CE08FC"/>
    <w:rsid w:val="00CE1419"/>
    <w:rsid w:val="00CE6832"/>
    <w:rsid w:val="00CE6BCC"/>
    <w:rsid w:val="00CE7F96"/>
    <w:rsid w:val="00CF100A"/>
    <w:rsid w:val="00CF3487"/>
    <w:rsid w:val="00CF3F70"/>
    <w:rsid w:val="00CF5271"/>
    <w:rsid w:val="00CF7941"/>
    <w:rsid w:val="00D001DE"/>
    <w:rsid w:val="00D01B80"/>
    <w:rsid w:val="00D03292"/>
    <w:rsid w:val="00D0348E"/>
    <w:rsid w:val="00D03B75"/>
    <w:rsid w:val="00D05386"/>
    <w:rsid w:val="00D05A94"/>
    <w:rsid w:val="00D05DB7"/>
    <w:rsid w:val="00D10249"/>
    <w:rsid w:val="00D11ED2"/>
    <w:rsid w:val="00D129F5"/>
    <w:rsid w:val="00D13090"/>
    <w:rsid w:val="00D13F7E"/>
    <w:rsid w:val="00D14249"/>
    <w:rsid w:val="00D237FB"/>
    <w:rsid w:val="00D23906"/>
    <w:rsid w:val="00D2448B"/>
    <w:rsid w:val="00D24616"/>
    <w:rsid w:val="00D251E1"/>
    <w:rsid w:val="00D25A94"/>
    <w:rsid w:val="00D26D63"/>
    <w:rsid w:val="00D3020B"/>
    <w:rsid w:val="00D30AAE"/>
    <w:rsid w:val="00D33D7D"/>
    <w:rsid w:val="00D33E9E"/>
    <w:rsid w:val="00D34281"/>
    <w:rsid w:val="00D34782"/>
    <w:rsid w:val="00D34D97"/>
    <w:rsid w:val="00D3584A"/>
    <w:rsid w:val="00D36478"/>
    <w:rsid w:val="00D40AD2"/>
    <w:rsid w:val="00D41E73"/>
    <w:rsid w:val="00D45C5C"/>
    <w:rsid w:val="00D46E1F"/>
    <w:rsid w:val="00D52C6B"/>
    <w:rsid w:val="00D54347"/>
    <w:rsid w:val="00D57DB7"/>
    <w:rsid w:val="00D60F11"/>
    <w:rsid w:val="00D633A8"/>
    <w:rsid w:val="00D64FAC"/>
    <w:rsid w:val="00D6711B"/>
    <w:rsid w:val="00D717A6"/>
    <w:rsid w:val="00D73971"/>
    <w:rsid w:val="00D7398D"/>
    <w:rsid w:val="00D73A86"/>
    <w:rsid w:val="00D77B37"/>
    <w:rsid w:val="00D82711"/>
    <w:rsid w:val="00D86594"/>
    <w:rsid w:val="00D877EC"/>
    <w:rsid w:val="00D917CA"/>
    <w:rsid w:val="00D91BF5"/>
    <w:rsid w:val="00D91FE4"/>
    <w:rsid w:val="00D91FF0"/>
    <w:rsid w:val="00D93369"/>
    <w:rsid w:val="00D93964"/>
    <w:rsid w:val="00D9436C"/>
    <w:rsid w:val="00D945A5"/>
    <w:rsid w:val="00D951EE"/>
    <w:rsid w:val="00D96BED"/>
    <w:rsid w:val="00D97E28"/>
    <w:rsid w:val="00DA3310"/>
    <w:rsid w:val="00DA5133"/>
    <w:rsid w:val="00DA53C0"/>
    <w:rsid w:val="00DA6C19"/>
    <w:rsid w:val="00DB1201"/>
    <w:rsid w:val="00DB25A6"/>
    <w:rsid w:val="00DB45EB"/>
    <w:rsid w:val="00DB55EB"/>
    <w:rsid w:val="00DB5DCA"/>
    <w:rsid w:val="00DB63B4"/>
    <w:rsid w:val="00DC04B0"/>
    <w:rsid w:val="00DC0A7E"/>
    <w:rsid w:val="00DC1760"/>
    <w:rsid w:val="00DC4A8A"/>
    <w:rsid w:val="00DC53EE"/>
    <w:rsid w:val="00DC6DE7"/>
    <w:rsid w:val="00DD1B70"/>
    <w:rsid w:val="00DD1DC7"/>
    <w:rsid w:val="00DD261B"/>
    <w:rsid w:val="00DD3D90"/>
    <w:rsid w:val="00DD3FAA"/>
    <w:rsid w:val="00DD4784"/>
    <w:rsid w:val="00DE01EC"/>
    <w:rsid w:val="00DE1612"/>
    <w:rsid w:val="00DE241E"/>
    <w:rsid w:val="00DF266D"/>
    <w:rsid w:val="00DF3C3F"/>
    <w:rsid w:val="00DF7027"/>
    <w:rsid w:val="00DF7465"/>
    <w:rsid w:val="00E01075"/>
    <w:rsid w:val="00E01B60"/>
    <w:rsid w:val="00E02030"/>
    <w:rsid w:val="00E037EA"/>
    <w:rsid w:val="00E03BF5"/>
    <w:rsid w:val="00E04EE8"/>
    <w:rsid w:val="00E05E59"/>
    <w:rsid w:val="00E06E3D"/>
    <w:rsid w:val="00E07D93"/>
    <w:rsid w:val="00E07E42"/>
    <w:rsid w:val="00E101DE"/>
    <w:rsid w:val="00E11E5E"/>
    <w:rsid w:val="00E133D4"/>
    <w:rsid w:val="00E1452C"/>
    <w:rsid w:val="00E1602D"/>
    <w:rsid w:val="00E161A1"/>
    <w:rsid w:val="00E16495"/>
    <w:rsid w:val="00E172D4"/>
    <w:rsid w:val="00E21ABA"/>
    <w:rsid w:val="00E23981"/>
    <w:rsid w:val="00E24C44"/>
    <w:rsid w:val="00E26261"/>
    <w:rsid w:val="00E301BD"/>
    <w:rsid w:val="00E3112D"/>
    <w:rsid w:val="00E31363"/>
    <w:rsid w:val="00E3245F"/>
    <w:rsid w:val="00E32797"/>
    <w:rsid w:val="00E343FC"/>
    <w:rsid w:val="00E3476D"/>
    <w:rsid w:val="00E36DCA"/>
    <w:rsid w:val="00E44B8B"/>
    <w:rsid w:val="00E45246"/>
    <w:rsid w:val="00E45B56"/>
    <w:rsid w:val="00E46B92"/>
    <w:rsid w:val="00E46DE7"/>
    <w:rsid w:val="00E47495"/>
    <w:rsid w:val="00E4769A"/>
    <w:rsid w:val="00E5081A"/>
    <w:rsid w:val="00E50BB1"/>
    <w:rsid w:val="00E51572"/>
    <w:rsid w:val="00E54B7B"/>
    <w:rsid w:val="00E55061"/>
    <w:rsid w:val="00E55404"/>
    <w:rsid w:val="00E55952"/>
    <w:rsid w:val="00E56008"/>
    <w:rsid w:val="00E60287"/>
    <w:rsid w:val="00E603A0"/>
    <w:rsid w:val="00E62A42"/>
    <w:rsid w:val="00E63829"/>
    <w:rsid w:val="00E64933"/>
    <w:rsid w:val="00E651D9"/>
    <w:rsid w:val="00E66427"/>
    <w:rsid w:val="00E70AC2"/>
    <w:rsid w:val="00E744F8"/>
    <w:rsid w:val="00E74F55"/>
    <w:rsid w:val="00E77948"/>
    <w:rsid w:val="00E84AF0"/>
    <w:rsid w:val="00E85C47"/>
    <w:rsid w:val="00E94AFD"/>
    <w:rsid w:val="00E950D3"/>
    <w:rsid w:val="00E95333"/>
    <w:rsid w:val="00E95BCE"/>
    <w:rsid w:val="00EA26B2"/>
    <w:rsid w:val="00EA38E3"/>
    <w:rsid w:val="00EA3925"/>
    <w:rsid w:val="00EA51E2"/>
    <w:rsid w:val="00EA53B9"/>
    <w:rsid w:val="00EA6C89"/>
    <w:rsid w:val="00EB1CD4"/>
    <w:rsid w:val="00EB1CEC"/>
    <w:rsid w:val="00EB2539"/>
    <w:rsid w:val="00EB3557"/>
    <w:rsid w:val="00EB4BB8"/>
    <w:rsid w:val="00EC0E0C"/>
    <w:rsid w:val="00EC0E27"/>
    <w:rsid w:val="00EC196E"/>
    <w:rsid w:val="00ED38D3"/>
    <w:rsid w:val="00ED39AB"/>
    <w:rsid w:val="00ED424B"/>
    <w:rsid w:val="00EE3575"/>
    <w:rsid w:val="00EE3D83"/>
    <w:rsid w:val="00EE517B"/>
    <w:rsid w:val="00EE5577"/>
    <w:rsid w:val="00EE5A09"/>
    <w:rsid w:val="00EE5F0E"/>
    <w:rsid w:val="00EF1E3F"/>
    <w:rsid w:val="00EF3F2B"/>
    <w:rsid w:val="00EF3F41"/>
    <w:rsid w:val="00EF6CB5"/>
    <w:rsid w:val="00F0186E"/>
    <w:rsid w:val="00F05937"/>
    <w:rsid w:val="00F065DB"/>
    <w:rsid w:val="00F1052F"/>
    <w:rsid w:val="00F10830"/>
    <w:rsid w:val="00F10D8B"/>
    <w:rsid w:val="00F11934"/>
    <w:rsid w:val="00F16B27"/>
    <w:rsid w:val="00F2379C"/>
    <w:rsid w:val="00F24A96"/>
    <w:rsid w:val="00F26571"/>
    <w:rsid w:val="00F279C6"/>
    <w:rsid w:val="00F31DD8"/>
    <w:rsid w:val="00F32A9B"/>
    <w:rsid w:val="00F3496C"/>
    <w:rsid w:val="00F34D6E"/>
    <w:rsid w:val="00F34DE9"/>
    <w:rsid w:val="00F362E8"/>
    <w:rsid w:val="00F36A46"/>
    <w:rsid w:val="00F36D2C"/>
    <w:rsid w:val="00F375BC"/>
    <w:rsid w:val="00F37FAA"/>
    <w:rsid w:val="00F4077F"/>
    <w:rsid w:val="00F41EE5"/>
    <w:rsid w:val="00F425C0"/>
    <w:rsid w:val="00F44529"/>
    <w:rsid w:val="00F448D2"/>
    <w:rsid w:val="00F45531"/>
    <w:rsid w:val="00F46607"/>
    <w:rsid w:val="00F54BB8"/>
    <w:rsid w:val="00F55D69"/>
    <w:rsid w:val="00F55F2D"/>
    <w:rsid w:val="00F57998"/>
    <w:rsid w:val="00F62092"/>
    <w:rsid w:val="00F6231D"/>
    <w:rsid w:val="00F624BA"/>
    <w:rsid w:val="00F64C2C"/>
    <w:rsid w:val="00F7340A"/>
    <w:rsid w:val="00F734EC"/>
    <w:rsid w:val="00F73ED2"/>
    <w:rsid w:val="00F76F15"/>
    <w:rsid w:val="00F80237"/>
    <w:rsid w:val="00F81773"/>
    <w:rsid w:val="00F83211"/>
    <w:rsid w:val="00F833A2"/>
    <w:rsid w:val="00F84A3D"/>
    <w:rsid w:val="00F85395"/>
    <w:rsid w:val="00F856DB"/>
    <w:rsid w:val="00F867E4"/>
    <w:rsid w:val="00F979BF"/>
    <w:rsid w:val="00FA330E"/>
    <w:rsid w:val="00FA520A"/>
    <w:rsid w:val="00FB1B68"/>
    <w:rsid w:val="00FB2571"/>
    <w:rsid w:val="00FB3BA0"/>
    <w:rsid w:val="00FB3C1E"/>
    <w:rsid w:val="00FB5D40"/>
    <w:rsid w:val="00FB7649"/>
    <w:rsid w:val="00FC3224"/>
    <w:rsid w:val="00FC3380"/>
    <w:rsid w:val="00FC351F"/>
    <w:rsid w:val="00FC4BEE"/>
    <w:rsid w:val="00FC4C22"/>
    <w:rsid w:val="00FC5259"/>
    <w:rsid w:val="00FC53FE"/>
    <w:rsid w:val="00FC5999"/>
    <w:rsid w:val="00FC5DB7"/>
    <w:rsid w:val="00FC6F39"/>
    <w:rsid w:val="00FC7384"/>
    <w:rsid w:val="00FC7796"/>
    <w:rsid w:val="00FD29AE"/>
    <w:rsid w:val="00FD517D"/>
    <w:rsid w:val="00FD5698"/>
    <w:rsid w:val="00FD7011"/>
    <w:rsid w:val="00FD79DF"/>
    <w:rsid w:val="00FE0957"/>
    <w:rsid w:val="00FE1169"/>
    <w:rsid w:val="00FE1895"/>
    <w:rsid w:val="00FE1E49"/>
    <w:rsid w:val="00FE29D6"/>
    <w:rsid w:val="00FE2B94"/>
    <w:rsid w:val="00FE33F6"/>
    <w:rsid w:val="00FE366B"/>
    <w:rsid w:val="00FE3D1F"/>
    <w:rsid w:val="00FE40E9"/>
    <w:rsid w:val="00FE4B26"/>
    <w:rsid w:val="00FE50F4"/>
    <w:rsid w:val="00FE5113"/>
    <w:rsid w:val="00FE73E7"/>
    <w:rsid w:val="00FF1234"/>
    <w:rsid w:val="00FF1395"/>
    <w:rsid w:val="00FF2CDA"/>
    <w:rsid w:val="00FF4163"/>
    <w:rsid w:val="00FF45C9"/>
    <w:rsid w:val="00FF54E3"/>
    <w:rsid w:val="00FF5C7B"/>
    <w:rsid w:val="00FF6073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7EFFDE1"/>
  <w15:docId w15:val="{7EBABBBC-F088-4FD8-AB94-9A2C1801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71C"/>
    <w:pPr>
      <w:spacing w:before="80" w:after="160"/>
      <w:jc w:val="both"/>
    </w:pPr>
    <w:rPr>
      <w:rFonts w:ascii="Arial" w:eastAsia="Times New Roman" w:hAnsi="Arial" w:cs="Arial"/>
      <w:color w:val="000000" w:themeColor="text1"/>
      <w:szCs w:val="24"/>
    </w:rPr>
  </w:style>
  <w:style w:type="paragraph" w:styleId="Heading1">
    <w:name w:val="heading 1"/>
    <w:basedOn w:val="Normal"/>
    <w:next w:val="Normal"/>
    <w:link w:val="Heading1Char"/>
    <w:autoRedefine/>
    <w:rsid w:val="00705D03"/>
    <w:pPr>
      <w:keepNext/>
      <w:keepLines/>
      <w:numPr>
        <w:numId w:val="2"/>
      </w:numPr>
      <w:spacing w:before="240"/>
      <w:outlineLvl w:val="0"/>
    </w:pPr>
    <w:rPr>
      <w:rFonts w:eastAsiaTheme="majorEastAsia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8F29AA"/>
    <w:pPr>
      <w:keepNext/>
      <w:ind w:left="360" w:right="-2" w:hanging="360"/>
      <w:outlineLvl w:val="1"/>
    </w:pPr>
    <w:rPr>
      <w:rFonts w:eastAsiaTheme="majorEastAsia"/>
      <w:bCs/>
      <w:color w:val="54883D"/>
      <w:sz w:val="24"/>
    </w:rPr>
  </w:style>
  <w:style w:type="paragraph" w:styleId="Heading3">
    <w:name w:val="heading 3"/>
    <w:basedOn w:val="Normal"/>
    <w:next w:val="Normal"/>
    <w:link w:val="Heading3Char"/>
    <w:autoRedefine/>
    <w:rsid w:val="00080821"/>
    <w:pPr>
      <w:keepNext/>
      <w:keepLines/>
      <w:spacing w:before="40"/>
      <w:outlineLvl w:val="2"/>
    </w:pPr>
    <w:rPr>
      <w:rFonts w:cstheme="majorBidi"/>
      <w:noProof/>
      <w:color w:val="54883D"/>
      <w:lang w:eastAsia="hr-HR" w:bidi="en-US"/>
    </w:rPr>
  </w:style>
  <w:style w:type="paragraph" w:styleId="Heading4">
    <w:name w:val="heading 4"/>
    <w:basedOn w:val="Normal"/>
    <w:next w:val="Normal"/>
    <w:link w:val="Heading4Char"/>
    <w:autoRedefine/>
    <w:rsid w:val="00777B54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54883D"/>
    </w:rPr>
  </w:style>
  <w:style w:type="paragraph" w:styleId="Heading5">
    <w:name w:val="heading 5"/>
    <w:basedOn w:val="Normal"/>
    <w:next w:val="Normal"/>
    <w:link w:val="Heading5Char"/>
    <w:autoRedefine/>
    <w:qFormat/>
    <w:rsid w:val="00E23981"/>
    <w:pPr>
      <w:keepNext/>
      <w:keepLines/>
      <w:numPr>
        <w:ilvl w:val="4"/>
        <w:numId w:val="2"/>
      </w:numPr>
      <w:spacing w:before="40"/>
      <w:outlineLvl w:val="4"/>
    </w:pPr>
    <w:rPr>
      <w:rFonts w:eastAsiaTheme="majorEastAsia" w:cstheme="majorBidi"/>
      <w:color w:val="54883D"/>
    </w:rPr>
  </w:style>
  <w:style w:type="paragraph" w:styleId="Heading6">
    <w:name w:val="heading 6"/>
    <w:basedOn w:val="Normal"/>
    <w:next w:val="Normal"/>
    <w:link w:val="Heading6Char"/>
    <w:autoRedefine/>
    <w:qFormat/>
    <w:rsid w:val="00E23981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color w:val="54883D"/>
    </w:rPr>
  </w:style>
  <w:style w:type="paragraph" w:styleId="Heading7">
    <w:name w:val="heading 7"/>
    <w:basedOn w:val="Normal"/>
    <w:next w:val="Normal"/>
    <w:link w:val="Heading7Char"/>
    <w:autoRedefine/>
    <w:unhideWhenUsed/>
    <w:qFormat/>
    <w:rsid w:val="00E23981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i/>
      <w:iCs/>
      <w:color w:val="54883D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578E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578E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98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autoRedefine/>
    <w:uiPriority w:val="99"/>
    <w:unhideWhenUsed/>
    <w:rsid w:val="002F237B"/>
    <w:pPr>
      <w:tabs>
        <w:tab w:val="left" w:pos="-142"/>
        <w:tab w:val="center" w:pos="4536"/>
        <w:tab w:val="right" w:pos="9072"/>
        <w:tab w:val="right" w:pos="9923"/>
      </w:tabs>
      <w:spacing w:before="0" w:after="0"/>
      <w:jc w:val="center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2F237B"/>
    <w:rPr>
      <w:rFonts w:ascii="Arial" w:eastAsia="Times New Roman" w:hAnsi="Arial" w:cs="Arial"/>
      <w:color w:val="595959" w:themeColor="text1" w:themeTint="A6"/>
      <w:szCs w:val="24"/>
    </w:rPr>
  </w:style>
  <w:style w:type="paragraph" w:styleId="Footer">
    <w:name w:val="footer"/>
    <w:basedOn w:val="Normal"/>
    <w:link w:val="FooterChar"/>
    <w:autoRedefine/>
    <w:uiPriority w:val="99"/>
    <w:unhideWhenUsed/>
    <w:rsid w:val="00E03BF5"/>
    <w:pPr>
      <w:tabs>
        <w:tab w:val="center" w:pos="4536"/>
        <w:tab w:val="right" w:pos="9072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E03BF5"/>
    <w:rPr>
      <w:rFonts w:ascii="Adviso OTF Std" w:eastAsia="Times New Roman" w:hAnsi="Adviso OTF Std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1F1D2A"/>
    <w:rPr>
      <w:rFonts w:ascii="Arial" w:hAnsi="Arial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05D03"/>
    <w:rPr>
      <w:rFonts w:ascii="Arial" w:eastAsiaTheme="majorEastAsia" w:hAnsi="Arial" w:cs="Arial"/>
      <w:b/>
      <w:sz w:val="32"/>
      <w:szCs w:val="32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FB3BA0"/>
    <w:pPr>
      <w:numPr>
        <w:numId w:val="4"/>
      </w:numPr>
      <w:tabs>
        <w:tab w:val="left" w:pos="426"/>
        <w:tab w:val="left" w:pos="2445"/>
        <w:tab w:val="left" w:pos="2977"/>
        <w:tab w:val="left" w:pos="7920"/>
      </w:tabs>
      <w:autoSpaceDE w:val="0"/>
      <w:autoSpaceDN w:val="0"/>
      <w:adjustRightInd w:val="0"/>
      <w:spacing w:beforeLines="30" w:before="72" w:afterLines="30" w:after="72" w:line="240" w:lineRule="auto"/>
      <w:contextualSpacing/>
    </w:pPr>
    <w:rPr>
      <w:rFonts w:eastAsiaTheme="minorHAnsi"/>
      <w:szCs w:val="22"/>
      <w:lang w:eastAsia="hr-HR"/>
    </w:rPr>
  </w:style>
  <w:style w:type="paragraph" w:styleId="IntenseQuote">
    <w:name w:val="Intense Quote"/>
    <w:basedOn w:val="Normal"/>
    <w:next w:val="Normal"/>
    <w:link w:val="IntenseQuoteChar"/>
    <w:autoRedefine/>
    <w:rsid w:val="00FE73E7"/>
    <w:pPr>
      <w:spacing w:before="240" w:after="240"/>
      <w:ind w:right="864"/>
      <w:jc w:val="left"/>
    </w:pPr>
    <w:rPr>
      <w:i/>
      <w:iCs/>
      <w:color w:val="54883D"/>
    </w:rPr>
  </w:style>
  <w:style w:type="character" w:customStyle="1" w:styleId="IntenseQuoteChar">
    <w:name w:val="Intense Quote Char"/>
    <w:basedOn w:val="DefaultParagraphFont"/>
    <w:link w:val="IntenseQuote"/>
    <w:rsid w:val="00FE73E7"/>
    <w:rPr>
      <w:rFonts w:ascii="Adviso OTF Std" w:eastAsia="Times New Roman" w:hAnsi="Adviso OTF Std" w:cs="Arial"/>
      <w:i/>
      <w:iCs/>
      <w:color w:val="54883D"/>
      <w:szCs w:val="24"/>
    </w:rPr>
  </w:style>
  <w:style w:type="character" w:customStyle="1" w:styleId="Heading2Char">
    <w:name w:val="Heading 2 Char"/>
    <w:basedOn w:val="DefaultParagraphFont"/>
    <w:link w:val="Heading2"/>
    <w:rsid w:val="008F29AA"/>
    <w:rPr>
      <w:rFonts w:ascii="Arial" w:eastAsiaTheme="majorEastAsia" w:hAnsi="Arial" w:cs="Arial"/>
      <w:bCs/>
      <w:color w:val="54883D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080821"/>
    <w:rPr>
      <w:rFonts w:ascii="Arial" w:eastAsia="Times New Roman" w:hAnsi="Arial" w:cstheme="majorBidi"/>
      <w:noProof/>
      <w:color w:val="54883D"/>
      <w:szCs w:val="24"/>
      <w:lang w:eastAsia="hr-HR" w:bidi="en-US"/>
    </w:rPr>
  </w:style>
  <w:style w:type="character" w:styleId="Strong">
    <w:name w:val="Strong"/>
    <w:basedOn w:val="DefaultParagraphFont"/>
    <w:uiPriority w:val="22"/>
    <w:qFormat/>
    <w:rsid w:val="001F1D2A"/>
    <w:rPr>
      <w:rFonts w:ascii="Arial" w:hAnsi="Arial"/>
      <w:b/>
      <w:bCs/>
    </w:rPr>
  </w:style>
  <w:style w:type="paragraph" w:styleId="Caption">
    <w:name w:val="caption"/>
    <w:aliases w:val="Branko"/>
    <w:basedOn w:val="Normal"/>
    <w:next w:val="Normal"/>
    <w:autoRedefine/>
    <w:uiPriority w:val="35"/>
    <w:unhideWhenUsed/>
    <w:qFormat/>
    <w:rsid w:val="00357402"/>
    <w:pPr>
      <w:spacing w:before="0" w:after="0"/>
      <w:jc w:val="center"/>
    </w:pPr>
    <w:rPr>
      <w:rFonts w:eastAsiaTheme="minorHAnsi"/>
      <w:bCs/>
      <w:color w:val="54883D"/>
      <w:sz w:val="20"/>
      <w:szCs w:val="18"/>
      <w:lang w:bidi="en-US"/>
    </w:rPr>
  </w:style>
  <w:style w:type="table" w:styleId="TableGrid">
    <w:name w:val="Table Grid"/>
    <w:basedOn w:val="TableNormal"/>
    <w:uiPriority w:val="59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5D146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bleofFigures">
    <w:name w:val="table of figures"/>
    <w:basedOn w:val="Normal"/>
    <w:next w:val="Normal"/>
    <w:autoRedefine/>
    <w:uiPriority w:val="99"/>
    <w:unhideWhenUsed/>
    <w:rsid w:val="009762C8"/>
    <w:pPr>
      <w:tabs>
        <w:tab w:val="left" w:pos="851"/>
        <w:tab w:val="right" w:pos="8222"/>
      </w:tabs>
      <w:spacing w:after="0"/>
      <w:jc w:val="left"/>
    </w:pPr>
    <w:rPr>
      <w:bCs/>
      <w:sz w:val="20"/>
      <w:szCs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14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4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14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4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46B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C625A"/>
    <w:pPr>
      <w:spacing w:before="360" w:after="360"/>
    </w:pPr>
    <w:rPr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C625A"/>
    <w:pPr>
      <w:spacing w:after="0"/>
    </w:pPr>
    <w:rPr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CC625A"/>
    <w:pPr>
      <w:spacing w:after="0"/>
    </w:pPr>
    <w:rPr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5">
    <w:name w:val="toc 5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6">
    <w:name w:val="toc 6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7">
    <w:name w:val="toc 7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8">
    <w:name w:val="toc 8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TOC9">
    <w:name w:val="toc 9"/>
    <w:basedOn w:val="Normal"/>
    <w:next w:val="Normal"/>
    <w:autoRedefine/>
    <w:uiPriority w:val="39"/>
    <w:unhideWhenUsed/>
    <w:rsid w:val="00CC625A"/>
    <w:pPr>
      <w:spacing w:after="0"/>
    </w:pPr>
  </w:style>
  <w:style w:type="paragraph" w:styleId="BodyText">
    <w:name w:val="Body Text"/>
    <w:basedOn w:val="Normal"/>
    <w:link w:val="BodyTextChar"/>
    <w:semiHidden/>
    <w:unhideWhenUsed/>
    <w:rsid w:val="00E2398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23981"/>
    <w:rPr>
      <w:rFonts w:ascii="Adviso OTF Std" w:eastAsia="Times New Roman" w:hAnsi="Adviso OTF Std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autoRedefine/>
    <w:rsid w:val="00777B5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777B54"/>
    <w:rPr>
      <w:rFonts w:ascii="Arial" w:eastAsia="Times New Roman" w:hAnsi="Arial" w:cs="Arial"/>
      <w:color w:val="000000" w:themeColor="text1"/>
      <w:sz w:val="24"/>
      <w:szCs w:val="24"/>
    </w:rPr>
  </w:style>
  <w:style w:type="character" w:styleId="BookTitle">
    <w:name w:val="Book Title"/>
    <w:basedOn w:val="DefaultParagraphFont"/>
    <w:rsid w:val="00777B54"/>
    <w:rPr>
      <w:rFonts w:ascii="Arial" w:hAnsi="Arial"/>
      <w:b/>
      <w:bCs/>
      <w:i/>
      <w:iCs/>
      <w:spacing w:val="5"/>
    </w:rPr>
  </w:style>
  <w:style w:type="paragraph" w:customStyle="1" w:styleId="Bulletlist">
    <w:name w:val="Bullet list"/>
    <w:basedOn w:val="ListParagraph"/>
    <w:autoRedefine/>
    <w:rsid w:val="00777B54"/>
    <w:pPr>
      <w:numPr>
        <w:numId w:val="0"/>
      </w:numPr>
      <w:spacing w:after="320" w:line="288" w:lineRule="auto"/>
    </w:pPr>
  </w:style>
  <w:style w:type="paragraph" w:styleId="Date">
    <w:name w:val="Date"/>
    <w:basedOn w:val="Normal"/>
    <w:next w:val="Normal"/>
    <w:link w:val="DateChar"/>
    <w:autoRedefine/>
    <w:rsid w:val="00AE152B"/>
    <w:pPr>
      <w:jc w:val="center"/>
    </w:pPr>
  </w:style>
  <w:style w:type="character" w:customStyle="1" w:styleId="DateChar">
    <w:name w:val="Date Char"/>
    <w:basedOn w:val="DefaultParagraphFont"/>
    <w:link w:val="Date"/>
    <w:rsid w:val="00AE152B"/>
    <w:rPr>
      <w:rFonts w:ascii="Arial" w:eastAsia="Times New Roman" w:hAnsi="Arial" w:cs="Arial"/>
      <w:color w:val="000000" w:themeColor="text1"/>
      <w:szCs w:val="24"/>
    </w:rPr>
  </w:style>
  <w:style w:type="table" w:customStyle="1" w:styleId="DLSLIGHT2015">
    <w:name w:val="DLS LIGHT 2015"/>
    <w:basedOn w:val="TableNormal"/>
    <w:uiPriority w:val="99"/>
    <w:rsid w:val="00E23981"/>
    <w:pPr>
      <w:spacing w:after="0" w:line="240" w:lineRule="auto"/>
      <w:jc w:val="center"/>
    </w:pPr>
    <w:rPr>
      <w:rFonts w:ascii="Adviso OTF Std" w:eastAsia="Times New Roman" w:hAnsi="Adviso OTF Std" w:cs="Times New Roman"/>
      <w:color w:val="000000" w:themeColor="text1"/>
      <w:sz w:val="24"/>
      <w:szCs w:val="24"/>
      <w:lang w:eastAsia="hr-HR"/>
    </w:rPr>
    <w:tblPr>
      <w:tblStyleRowBandSize w:val="1"/>
      <w:jc w:val="center"/>
      <w:tblBorders>
        <w:top w:val="single" w:sz="2" w:space="0" w:color="6EAA42"/>
        <w:bottom w:val="single" w:sz="2" w:space="0" w:color="6EAA42"/>
        <w:insideH w:val="single" w:sz="2" w:space="0" w:color="6EAA42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b/>
      </w:rPr>
      <w:tblPr/>
      <w:tcPr>
        <w:shd w:val="clear" w:color="auto" w:fill="FFFFFF" w:themeFill="background1"/>
      </w:tcPr>
    </w:tblStylePr>
    <w:tblStylePr w:type="band1Horz">
      <w:pPr>
        <w:jc w:val="center"/>
      </w:pPr>
      <w:rPr>
        <w:b w:val="0"/>
      </w:rPr>
      <w:tblPr/>
      <w:tcPr>
        <w:shd w:val="clear" w:color="auto" w:fill="DAEBCD"/>
      </w:tcPr>
    </w:tblStylePr>
    <w:tblStylePr w:type="band2Horz">
      <w:rPr>
        <w:b w:val="0"/>
      </w:rPr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qFormat/>
    <w:rsid w:val="00777B54"/>
    <w:rPr>
      <w:rFonts w:ascii="Arial" w:hAnsi="Arial"/>
      <w:i/>
      <w:iCs/>
    </w:rPr>
  </w:style>
  <w:style w:type="character" w:styleId="FollowedHyperlink">
    <w:name w:val="FollowedHyperlink"/>
    <w:basedOn w:val="DefaultParagraphFont"/>
    <w:rsid w:val="00777B54"/>
    <w:rPr>
      <w:rFonts w:ascii="Arial" w:hAnsi="Arial"/>
      <w:color w:val="800080" w:themeColor="followedHyperlink"/>
      <w:u w:val="single"/>
    </w:rPr>
  </w:style>
  <w:style w:type="table" w:customStyle="1" w:styleId="GridTable2-Accent31">
    <w:name w:val="Grid Table 2 - Accent 31"/>
    <w:basedOn w:val="TableNormal"/>
    <w:uiPriority w:val="47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777B54"/>
    <w:rPr>
      <w:rFonts w:ascii="Arial" w:eastAsiaTheme="majorEastAsia" w:hAnsi="Arial" w:cstheme="majorBidi"/>
      <w:i/>
      <w:iCs/>
      <w:color w:val="54883D"/>
      <w:szCs w:val="24"/>
    </w:rPr>
  </w:style>
  <w:style w:type="character" w:customStyle="1" w:styleId="Heading5Char">
    <w:name w:val="Heading 5 Char"/>
    <w:basedOn w:val="DefaultParagraphFont"/>
    <w:link w:val="Heading5"/>
    <w:rsid w:val="00E23981"/>
    <w:rPr>
      <w:rFonts w:ascii="Arial" w:eastAsiaTheme="majorEastAsia" w:hAnsi="Arial" w:cstheme="majorBidi"/>
      <w:color w:val="54883D"/>
      <w:szCs w:val="24"/>
    </w:rPr>
  </w:style>
  <w:style w:type="character" w:customStyle="1" w:styleId="Heading6Char">
    <w:name w:val="Heading 6 Char"/>
    <w:basedOn w:val="DefaultParagraphFont"/>
    <w:link w:val="Heading6"/>
    <w:rsid w:val="00E23981"/>
    <w:rPr>
      <w:rFonts w:ascii="Arial" w:eastAsiaTheme="majorEastAsia" w:hAnsi="Arial" w:cstheme="majorBidi"/>
      <w:color w:val="54883D"/>
      <w:szCs w:val="24"/>
    </w:rPr>
  </w:style>
  <w:style w:type="character" w:customStyle="1" w:styleId="Heading7Char">
    <w:name w:val="Heading 7 Char"/>
    <w:basedOn w:val="DefaultParagraphFont"/>
    <w:link w:val="Heading7"/>
    <w:rsid w:val="00E23981"/>
    <w:rPr>
      <w:rFonts w:ascii="Arial" w:eastAsiaTheme="majorEastAsia" w:hAnsi="Arial" w:cstheme="majorBidi"/>
      <w:i/>
      <w:iCs/>
      <w:color w:val="54883D"/>
      <w:szCs w:val="24"/>
    </w:rPr>
  </w:style>
  <w:style w:type="character" w:styleId="IntenseEmphasis">
    <w:name w:val="Intense Emphasis"/>
    <w:basedOn w:val="DefaultParagraphFont"/>
    <w:qFormat/>
    <w:rsid w:val="00777B54"/>
    <w:rPr>
      <w:rFonts w:ascii="Arial" w:hAnsi="Arial"/>
      <w:i/>
      <w:iCs/>
      <w:color w:val="6EAA42"/>
    </w:rPr>
  </w:style>
  <w:style w:type="character" w:styleId="IntenseReference">
    <w:name w:val="Intense Reference"/>
    <w:basedOn w:val="DefaultParagraphFont"/>
    <w:rsid w:val="00777B54"/>
    <w:rPr>
      <w:rFonts w:ascii="Arial" w:hAnsi="Arial"/>
      <w:b/>
      <w:bCs/>
      <w:smallCaps/>
      <w:color w:val="6EAA42"/>
      <w:spacing w:val="5"/>
    </w:rPr>
  </w:style>
  <w:style w:type="table" w:customStyle="1" w:styleId="LightGrid-Accent12">
    <w:name w:val="Light Grid - Accent 12"/>
    <w:basedOn w:val="TableNormal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4">
    <w:name w:val="List 4"/>
    <w:basedOn w:val="Normal"/>
    <w:autoRedefine/>
    <w:rsid w:val="00E23981"/>
    <w:pPr>
      <w:ind w:left="1132" w:hanging="283"/>
      <w:contextualSpacing/>
    </w:pPr>
  </w:style>
  <w:style w:type="paragraph" w:styleId="List5">
    <w:name w:val="List 5"/>
    <w:basedOn w:val="Normal"/>
    <w:autoRedefine/>
    <w:rsid w:val="00E23981"/>
    <w:pPr>
      <w:contextualSpacing/>
      <w:jc w:val="center"/>
    </w:pPr>
  </w:style>
  <w:style w:type="paragraph" w:styleId="ListNumber">
    <w:name w:val="List Number"/>
    <w:basedOn w:val="Normal"/>
    <w:autoRedefine/>
    <w:rsid w:val="00E23981"/>
    <w:pPr>
      <w:numPr>
        <w:numId w:val="1"/>
      </w:numPr>
      <w:contextualSpacing/>
    </w:pPr>
    <w:rPr>
      <w:b/>
      <w:i/>
      <w:sz w:val="28"/>
      <w:u w:val="single"/>
    </w:rPr>
  </w:style>
  <w:style w:type="table" w:customStyle="1" w:styleId="ListTable2-Accent31">
    <w:name w:val="List Table 2 - Accent 31"/>
    <w:aliases w:val="DLS LIGHT"/>
    <w:basedOn w:val="TableNormal"/>
    <w:uiPriority w:val="47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pPr>
        <w:jc w:val="left"/>
      </w:pPr>
      <w:tblPr/>
      <w:tcPr>
        <w:shd w:val="clear" w:color="auto" w:fill="DAEBCD"/>
        <w:vAlign w:val="center"/>
      </w:tcPr>
    </w:tblStylePr>
  </w:style>
  <w:style w:type="table" w:customStyle="1" w:styleId="MediumShading1-Accent11">
    <w:name w:val="Medium Shading 1 - Accent 11"/>
    <w:basedOn w:val="TableNormal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autoRedefine/>
    <w:uiPriority w:val="1"/>
    <w:qFormat/>
    <w:rsid w:val="00777B5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Naslov1111">
    <w:name w:val="Naslov 1111"/>
    <w:basedOn w:val="Normal"/>
    <w:autoRedefine/>
    <w:qFormat/>
    <w:rsid w:val="00922EA8"/>
    <w:rPr>
      <w:rFonts w:cs="Tahoma"/>
      <w:b/>
      <w:color w:val="54883D"/>
      <w:sz w:val="32"/>
    </w:rPr>
  </w:style>
  <w:style w:type="character" w:styleId="PageNumber">
    <w:name w:val="page number"/>
    <w:basedOn w:val="DefaultParagraphFont"/>
    <w:rsid w:val="00777B54"/>
    <w:rPr>
      <w:rFonts w:ascii="Arial" w:hAnsi="Arial"/>
    </w:rPr>
  </w:style>
  <w:style w:type="character" w:styleId="PlaceholderText">
    <w:name w:val="Placeholder Text"/>
    <w:basedOn w:val="DefaultParagraphFont"/>
    <w:rsid w:val="001F1D2A"/>
    <w:rPr>
      <w:rFonts w:ascii="Arial" w:hAnsi="Arial"/>
      <w:color w:val="808080"/>
    </w:rPr>
  </w:style>
  <w:style w:type="table" w:customStyle="1" w:styleId="PlainTable41">
    <w:name w:val="Plain Table 41"/>
    <w:basedOn w:val="TableNormal"/>
    <w:uiPriority w:val="44"/>
    <w:rsid w:val="00E23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autoRedefine/>
    <w:rsid w:val="00E2398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E23981"/>
    <w:rPr>
      <w:rFonts w:ascii="Adviso OTF Std" w:eastAsia="Times New Roman" w:hAnsi="Adviso OTF Std" w:cs="Times New Roman"/>
      <w:i/>
      <w:iCs/>
      <w:color w:val="404040" w:themeColor="text1" w:themeTint="BF"/>
      <w:sz w:val="24"/>
      <w:szCs w:val="24"/>
    </w:rPr>
  </w:style>
  <w:style w:type="paragraph" w:customStyle="1" w:styleId="sadraopisaBOLD">
    <w:name w:val="sadrža opisa BOLD"/>
    <w:basedOn w:val="Normal"/>
    <w:autoRedefine/>
    <w:qFormat/>
    <w:rsid w:val="00203619"/>
    <w:rPr>
      <w:sz w:val="40"/>
      <w:szCs w:val="40"/>
    </w:rPr>
  </w:style>
  <w:style w:type="paragraph" w:customStyle="1" w:styleId="sadrajopisa">
    <w:name w:val="sadržaj opisa"/>
    <w:basedOn w:val="sadraopisaBOLD"/>
    <w:autoRedefine/>
    <w:qFormat/>
    <w:rsid w:val="00E23981"/>
    <w:rPr>
      <w:sz w:val="28"/>
    </w:rPr>
  </w:style>
  <w:style w:type="paragraph" w:styleId="Salutation">
    <w:name w:val="Salutation"/>
    <w:basedOn w:val="Normal"/>
    <w:next w:val="Normal"/>
    <w:link w:val="SalutationChar"/>
    <w:autoRedefine/>
    <w:rsid w:val="00E23981"/>
    <w:rPr>
      <w:sz w:val="28"/>
    </w:rPr>
  </w:style>
  <w:style w:type="character" w:customStyle="1" w:styleId="SalutationChar">
    <w:name w:val="Salutation Char"/>
    <w:basedOn w:val="DefaultParagraphFont"/>
    <w:link w:val="Salutation"/>
    <w:rsid w:val="00E23981"/>
    <w:rPr>
      <w:rFonts w:ascii="Adviso OTF Std" w:eastAsia="Times New Roman" w:hAnsi="Adviso OTF Std" w:cs="Times New Roman"/>
      <w:sz w:val="28"/>
      <w:szCs w:val="24"/>
    </w:rPr>
  </w:style>
  <w:style w:type="paragraph" w:styleId="Subtitle">
    <w:name w:val="Subtitle"/>
    <w:basedOn w:val="Normal"/>
    <w:next w:val="Normal"/>
    <w:link w:val="SubtitleChar"/>
    <w:autoRedefine/>
    <w:rsid w:val="00E23981"/>
    <w:pPr>
      <w:numPr>
        <w:ilvl w:val="1"/>
      </w:numPr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E23981"/>
    <w:rPr>
      <w:rFonts w:ascii="Adviso OTF Std" w:eastAsiaTheme="minorEastAsia" w:hAnsi="Adviso OTF Std"/>
      <w:color w:val="5A5A5A" w:themeColor="text1" w:themeTint="A5"/>
      <w:spacing w:val="15"/>
    </w:rPr>
  </w:style>
  <w:style w:type="character" w:styleId="SubtleEmphasis">
    <w:name w:val="Subtle Emphasis"/>
    <w:basedOn w:val="DefaultParagraphFont"/>
    <w:rsid w:val="001F1D2A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F1D2A"/>
    <w:rPr>
      <w:rFonts w:ascii="Arial" w:hAnsi="Arial"/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autoRedefine/>
    <w:rsid w:val="00E23981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23981"/>
    <w:rPr>
      <w:rFonts w:ascii="Adviso OTF Std" w:eastAsiaTheme="majorEastAsia" w:hAnsi="Adviso OTF Std" w:cstheme="majorBidi"/>
      <w:spacing w:val="-10"/>
      <w:kern w:val="28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9"/>
    <w:rsid w:val="00C578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578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Light1">
    <w:name w:val="Table Grid Light1"/>
    <w:basedOn w:val="TableNormal"/>
    <w:uiPriority w:val="40"/>
    <w:rsid w:val="00EC19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aliases w:val=" Char,Char"/>
    <w:basedOn w:val="Normal"/>
    <w:link w:val="FootnoteTextChar"/>
    <w:unhideWhenUsed/>
    <w:rsid w:val="00FE73E7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rsid w:val="00FE73E7"/>
    <w:rPr>
      <w:rFonts w:ascii="Adviso OTF Std" w:eastAsia="Times New Roman" w:hAnsi="Adviso OTF Std" w:cs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nhideWhenUsed/>
    <w:rsid w:val="00FE73E7"/>
    <w:rPr>
      <w:vertAlign w:val="superscript"/>
    </w:rPr>
  </w:style>
  <w:style w:type="paragraph" w:customStyle="1" w:styleId="FootnoteDLS">
    <w:name w:val="Footnote DLS"/>
    <w:basedOn w:val="FootnoteText"/>
    <w:autoRedefine/>
    <w:qFormat/>
    <w:rsid w:val="00777B54"/>
    <w:rPr>
      <w:sz w:val="18"/>
    </w:rPr>
  </w:style>
  <w:style w:type="table" w:styleId="GridTable1Light">
    <w:name w:val="Grid Table 1 Light"/>
    <w:basedOn w:val="TableNormal"/>
    <w:uiPriority w:val="46"/>
    <w:rsid w:val="000851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dlomak">
    <w:name w:val="Odlomak"/>
    <w:basedOn w:val="Normal"/>
    <w:rsid w:val="00BB2E23"/>
    <w:pPr>
      <w:shd w:val="clear" w:color="auto" w:fill="FFFFFF"/>
      <w:suppressAutoHyphens/>
      <w:autoSpaceDN w:val="0"/>
      <w:spacing w:before="0" w:after="0" w:line="360" w:lineRule="auto"/>
      <w:ind w:left="5" w:right="72" w:firstLine="703"/>
      <w:textAlignment w:val="baseline"/>
    </w:pPr>
    <w:rPr>
      <w:rFonts w:eastAsia="Calibri" w:cs="Times New Roman"/>
      <w:color w:val="auto"/>
      <w:sz w:val="24"/>
      <w:lang w:eastAsia="hr-HR"/>
    </w:rPr>
  </w:style>
  <w:style w:type="paragraph" w:styleId="BodyText2">
    <w:name w:val="Body Text 2"/>
    <w:basedOn w:val="Normal"/>
    <w:link w:val="BodyText2Char"/>
    <w:uiPriority w:val="99"/>
    <w:unhideWhenUsed/>
    <w:rsid w:val="004464C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4464CA"/>
    <w:rPr>
      <w:rFonts w:ascii="Arial" w:eastAsia="Times New Roman" w:hAnsi="Arial" w:cs="Arial"/>
      <w:color w:val="000000" w:themeColor="text1"/>
      <w:szCs w:val="24"/>
    </w:rPr>
  </w:style>
  <w:style w:type="paragraph" w:customStyle="1" w:styleId="Default">
    <w:name w:val="Default"/>
    <w:rsid w:val="00894B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551A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lang w:eastAsia="hr-HR"/>
    </w:rPr>
  </w:style>
  <w:style w:type="character" w:customStyle="1" w:styleId="apple-converted-space">
    <w:name w:val="apple-converted-space"/>
    <w:basedOn w:val="DefaultParagraphFont"/>
    <w:rsid w:val="006551AA"/>
  </w:style>
  <w:style w:type="numbering" w:customStyle="1" w:styleId="WWOutlineListStyle1">
    <w:name w:val="WW_OutlineListStyle_1"/>
    <w:basedOn w:val="NoList"/>
    <w:rsid w:val="00396F1E"/>
    <w:pPr>
      <w:numPr>
        <w:numId w:val="3"/>
      </w:numPr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553AFA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0E02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link w:val="ListParagraph"/>
    <w:uiPriority w:val="34"/>
    <w:locked/>
    <w:rsid w:val="00FB3BA0"/>
    <w:rPr>
      <w:rFonts w:ascii="Arial" w:hAnsi="Arial" w:cs="Arial"/>
      <w:color w:val="000000" w:themeColor="text1"/>
      <w:lang w:eastAsia="hr-HR"/>
    </w:rPr>
  </w:style>
  <w:style w:type="table" w:styleId="GridTable6Colorful-Accent3">
    <w:name w:val="Grid Table 6 Colorful Accent 3"/>
    <w:basedOn w:val="TableNormal"/>
    <w:uiPriority w:val="51"/>
    <w:rsid w:val="0042797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SpacingChar">
    <w:name w:val="No Spacing Char"/>
    <w:link w:val="NoSpacing"/>
    <w:uiPriority w:val="1"/>
    <w:locked/>
    <w:rsid w:val="003C2252"/>
    <w:rPr>
      <w:rFonts w:ascii="Arial" w:eastAsia="Times New Roman" w:hAnsi="Arial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B4325"/>
    <w:pPr>
      <w:widowControl w:val="0"/>
      <w:spacing w:before="0" w:after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val="en-US"/>
    </w:rPr>
  </w:style>
  <w:style w:type="paragraph" w:customStyle="1" w:styleId="OdlomakChar">
    <w:name w:val="Odlomak Char"/>
    <w:basedOn w:val="Normal"/>
    <w:rsid w:val="00A80364"/>
    <w:pPr>
      <w:shd w:val="clear" w:color="auto" w:fill="FFFFFF"/>
      <w:suppressAutoHyphens/>
      <w:autoSpaceDN w:val="0"/>
      <w:spacing w:before="0" w:after="0" w:line="360" w:lineRule="auto"/>
      <w:ind w:left="5" w:right="72" w:firstLine="703"/>
      <w:textAlignment w:val="baseline"/>
    </w:pPr>
    <w:rPr>
      <w:rFonts w:eastAsia="Calibri" w:cs="Times New Roman"/>
      <w:color w:val="auto"/>
      <w:sz w:val="24"/>
      <w:lang w:eastAsia="hr-HR"/>
    </w:rPr>
  </w:style>
  <w:style w:type="paragraph" w:customStyle="1" w:styleId="ColorfulList-Accent11">
    <w:name w:val="Colorful List - Accent 11"/>
    <w:basedOn w:val="Normal"/>
    <w:rsid w:val="00A80364"/>
    <w:pPr>
      <w:suppressAutoHyphens/>
      <w:autoSpaceDN w:val="0"/>
      <w:spacing w:before="0" w:after="0" w:line="360" w:lineRule="auto"/>
      <w:ind w:left="720"/>
      <w:textAlignment w:val="baseline"/>
    </w:pPr>
    <w:rPr>
      <w:rFonts w:ascii="Times New Roman" w:eastAsia="Calibri" w:hAnsi="Times New Roman" w:cs="Times New Roman"/>
      <w:color w:val="auto"/>
      <w:sz w:val="24"/>
      <w:lang w:eastAsia="hr-HR"/>
    </w:rPr>
  </w:style>
  <w:style w:type="table" w:styleId="GridTable4-Accent3">
    <w:name w:val="Grid Table 4 Accent 3"/>
    <w:basedOn w:val="TableNormal"/>
    <w:uiPriority w:val="49"/>
    <w:rsid w:val="00A8036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6">
    <w:name w:val="Grid Table 4 Accent 6"/>
    <w:basedOn w:val="TableNormal"/>
    <w:uiPriority w:val="49"/>
    <w:rsid w:val="00A8036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C2744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470C4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70C4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4007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D57DB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">
    <w:name w:val="Živopisna tablica rešetke 6 - isticanje 31"/>
    <w:basedOn w:val="TableNormal"/>
    <w:next w:val="GridTable6Colorful-Accent3"/>
    <w:uiPriority w:val="51"/>
    <w:rsid w:val="00180C90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">
    <w:name w:val="Živopisna tablica rešetke 6 - isticanje 32"/>
    <w:basedOn w:val="TableNormal"/>
    <w:next w:val="GridTable6Colorful-Accent3"/>
    <w:uiPriority w:val="51"/>
    <w:rsid w:val="00E26261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MediumGrid3-Accent4">
    <w:name w:val="Medium Grid 3 Accent 4"/>
    <w:basedOn w:val="TableNormal"/>
    <w:uiPriority w:val="69"/>
    <w:rsid w:val="002309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dTable3-Accent3">
    <w:name w:val="Grid Table 3 Accent 3"/>
    <w:basedOn w:val="TableNormal"/>
    <w:uiPriority w:val="48"/>
    <w:rsid w:val="0023094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ivopisnatablicareetke6-isticanje321">
    <w:name w:val="Živopisna tablica rešetke 6 - isticanje 321"/>
    <w:basedOn w:val="TableNormal"/>
    <w:next w:val="GridTable6Colorful-Accent3"/>
    <w:uiPriority w:val="51"/>
    <w:rsid w:val="00D9436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2">
    <w:name w:val="Živopisna tablica rešetke 6 - isticanje 322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">
    <w:name w:val="Živopisna tablica rešetke 6 - isticanje 33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1">
    <w:name w:val="Živopisna tablica rešetke 6 - isticanje 311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1">
    <w:name w:val="Živopisna tablica rešetke 6 - isticanje 331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">
    <w:name w:val="Živopisna tablica rešetke 6 - isticanje 34"/>
    <w:basedOn w:val="TableNormal"/>
    <w:next w:val="GridTable6Colorful-Accent3"/>
    <w:uiPriority w:val="51"/>
    <w:rsid w:val="00C6789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">
    <w:name w:val="Živopisna tablica rešetke 6 - isticanje 312"/>
    <w:basedOn w:val="TableNormal"/>
    <w:next w:val="GridTable6Colorful-Accent3"/>
    <w:uiPriority w:val="51"/>
    <w:rsid w:val="0064522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">
    <w:name w:val="Živopisna tablica rešetke 6 - isticanje 323"/>
    <w:basedOn w:val="TableNormal"/>
    <w:next w:val="GridTable6Colorful-Accent3"/>
    <w:uiPriority w:val="51"/>
    <w:rsid w:val="0064522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4">
    <w:name w:val="Živopisna tablica rešetke 6 - isticanje 324"/>
    <w:basedOn w:val="TableNormal"/>
    <w:next w:val="GridTable6Colorful-Accent3"/>
    <w:uiPriority w:val="51"/>
    <w:rsid w:val="0064522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1">
    <w:name w:val="Rešetka tablice1"/>
    <w:basedOn w:val="TableNormal"/>
    <w:next w:val="TableGrid"/>
    <w:uiPriority w:val="59"/>
    <w:rsid w:val="00A87F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13">
    <w:name w:val="Živopisna tablica rešetke 6 - isticanje 313"/>
    <w:basedOn w:val="TableNormal"/>
    <w:next w:val="GridTable6Colorful-Accent3"/>
    <w:uiPriority w:val="51"/>
    <w:rsid w:val="007C280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5">
    <w:name w:val="Živopisna tablica rešetke 6 - isticanje 325"/>
    <w:basedOn w:val="TableNormal"/>
    <w:next w:val="GridTable6Colorful-Accent3"/>
    <w:uiPriority w:val="51"/>
    <w:rsid w:val="007C280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6">
    <w:name w:val="Živopisna tablica rešetke 6 - isticanje 326"/>
    <w:basedOn w:val="TableNormal"/>
    <w:next w:val="GridTable6Colorful-Accent3"/>
    <w:uiPriority w:val="51"/>
    <w:rsid w:val="0020364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7">
    <w:name w:val="Živopisna tablica rešetke 6 - isticanje 327"/>
    <w:basedOn w:val="TableNormal"/>
    <w:next w:val="GridTable6Colorful-Accent3"/>
    <w:uiPriority w:val="51"/>
    <w:rsid w:val="0020364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4">
    <w:name w:val="Živopisna tablica rešetke 6 - isticanje 314"/>
    <w:basedOn w:val="TableNormal"/>
    <w:next w:val="GridTable6Colorful-Accent3"/>
    <w:uiPriority w:val="51"/>
    <w:rsid w:val="004A6A1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8">
    <w:name w:val="Živopisna tablica rešetke 6 - isticanje 328"/>
    <w:basedOn w:val="TableNormal"/>
    <w:next w:val="GridTable6Colorful-Accent3"/>
    <w:uiPriority w:val="51"/>
    <w:rsid w:val="00B431A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9">
    <w:name w:val="Živopisna tablica rešetke 6 - isticanje 329"/>
    <w:basedOn w:val="TableNormal"/>
    <w:next w:val="GridTable6Colorful-Accent3"/>
    <w:uiPriority w:val="51"/>
    <w:rsid w:val="00B431A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0">
    <w:name w:val="Živopisna tablica rešetke 6 - isticanje 3210"/>
    <w:basedOn w:val="TableNormal"/>
    <w:next w:val="GridTable6Colorful-Accent3"/>
    <w:uiPriority w:val="51"/>
    <w:rsid w:val="00B431A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5">
    <w:name w:val="Živopisna tablica rešetke 6 - isticanje 315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1">
    <w:name w:val="Živopisna tablica rešetke 6 - isticanje 3211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2">
    <w:name w:val="Živopisna tablica rešetke 6 - isticanje 3212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3">
    <w:name w:val="Živopisna tablica rešetke 6 - isticanje 3213"/>
    <w:basedOn w:val="TableNormal"/>
    <w:next w:val="GridTable6Colorful-Accent3"/>
    <w:uiPriority w:val="51"/>
    <w:rsid w:val="00E54B7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6">
    <w:name w:val="Živopisna tablica rešetke 6 - isticanje 316"/>
    <w:basedOn w:val="TableNormal"/>
    <w:next w:val="GridTable6Colorful-Accent3"/>
    <w:uiPriority w:val="51"/>
    <w:rsid w:val="00607D7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4">
    <w:name w:val="Živopisna tablica rešetke 6 - isticanje 3214"/>
    <w:basedOn w:val="TableNormal"/>
    <w:next w:val="GridTable6Colorful-Accent3"/>
    <w:uiPriority w:val="51"/>
    <w:rsid w:val="00607D7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1">
    <w:name w:val="Živopisna tablica rešetke 6 - isticanje 341"/>
    <w:basedOn w:val="TableNormal"/>
    <w:next w:val="GridTable6Colorful-Accent3"/>
    <w:uiPriority w:val="51"/>
    <w:rsid w:val="00C56F9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2">
    <w:name w:val="Živopisna tablica rešetke 6 - isticanje 342"/>
    <w:basedOn w:val="TableNormal"/>
    <w:next w:val="GridTable6Colorful-Accent3"/>
    <w:uiPriority w:val="51"/>
    <w:rsid w:val="00130281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1">
    <w:name w:val="Živopisna tablica rešetke 6 - isticanje 3121"/>
    <w:basedOn w:val="TableNormal"/>
    <w:next w:val="GridTable6Colorful-Accent3"/>
    <w:uiPriority w:val="51"/>
    <w:rsid w:val="007248CA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2">
    <w:name w:val="Živopisna tablica rešetke 6 - isticanje 3122"/>
    <w:basedOn w:val="TableNormal"/>
    <w:next w:val="GridTable6Colorful-Accent3"/>
    <w:uiPriority w:val="51"/>
    <w:rsid w:val="00301B06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3">
    <w:name w:val="Živopisna tablica rešetke 6 - isticanje 3123"/>
    <w:basedOn w:val="TableNormal"/>
    <w:next w:val="GridTable6Colorful-Accent3"/>
    <w:uiPriority w:val="51"/>
    <w:rsid w:val="00301B06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4">
    <w:name w:val="Živopisna tablica rešetke 6 - isticanje 3124"/>
    <w:basedOn w:val="TableNormal"/>
    <w:next w:val="GridTable6Colorful-Accent3"/>
    <w:uiPriority w:val="51"/>
    <w:rsid w:val="00EA3925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">
    <w:name w:val="Živopisna tablica rešetke 6 - isticanje 3231"/>
    <w:basedOn w:val="TableNormal"/>
    <w:next w:val="GridTable6Colorful-Accent3"/>
    <w:uiPriority w:val="51"/>
    <w:rsid w:val="00E744F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2">
    <w:name w:val="Živopisna tablica rešetke 6 - isticanje 3232"/>
    <w:basedOn w:val="TableNormal"/>
    <w:next w:val="GridTable6Colorful-Accent3"/>
    <w:uiPriority w:val="51"/>
    <w:rsid w:val="002A465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3">
    <w:name w:val="Živopisna tablica rešetke 6 - isticanje 3233"/>
    <w:basedOn w:val="TableNormal"/>
    <w:next w:val="GridTable6Colorful-Accent3"/>
    <w:uiPriority w:val="51"/>
    <w:rsid w:val="00FD51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4">
    <w:name w:val="Živopisna tablica rešetke 6 - isticanje 3234"/>
    <w:basedOn w:val="TableNormal"/>
    <w:next w:val="GridTable6Colorful-Accent3"/>
    <w:uiPriority w:val="51"/>
    <w:rsid w:val="007E41A0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5">
    <w:name w:val="Živopisna tablica rešetke 6 - isticanje 3235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6">
    <w:name w:val="Živopisna tablica rešetke 6 - isticanje 3236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5">
    <w:name w:val="Živopisna tablica rešetke 6 - isticanje 35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31">
    <w:name w:val="Živopisna tablica rešetke 6 - isticanje 31231"/>
    <w:basedOn w:val="TableNormal"/>
    <w:next w:val="GridTable6Colorful-Accent3"/>
    <w:uiPriority w:val="51"/>
    <w:rsid w:val="0056724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7">
    <w:name w:val="Živopisna tablica rešetke 6 - isticanje 3237"/>
    <w:basedOn w:val="TableNormal"/>
    <w:next w:val="GridTable6Colorful-Accent3"/>
    <w:uiPriority w:val="51"/>
    <w:rsid w:val="0032152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8">
    <w:name w:val="Živopisna tablica rešetke 6 - isticanje 3238"/>
    <w:basedOn w:val="TableNormal"/>
    <w:next w:val="GridTable6Colorful-Accent3"/>
    <w:uiPriority w:val="51"/>
    <w:rsid w:val="00692691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9">
    <w:name w:val="Živopisna tablica rešetke 6 - isticanje 3239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0">
    <w:name w:val="Živopisna tablica rešetke 6 - isticanje 32310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2">
    <w:name w:val="Rešetka tablice2"/>
    <w:basedOn w:val="TableNormal"/>
    <w:next w:val="TableGrid"/>
    <w:uiPriority w:val="59"/>
    <w:rsid w:val="00D33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6">
    <w:name w:val="Živopisna tablica rešetke 6 - isticanje 36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11">
    <w:name w:val="Živopisna tablica rešetke 6 - isticanje 31211"/>
    <w:basedOn w:val="TableNormal"/>
    <w:next w:val="GridTable6Colorful-Accent3"/>
    <w:uiPriority w:val="51"/>
    <w:rsid w:val="00D33D7D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1">
    <w:name w:val="Živopisna tablica rešetke 6 - isticanje 32311"/>
    <w:basedOn w:val="TableNormal"/>
    <w:next w:val="GridTable6Colorful-Accent3"/>
    <w:uiPriority w:val="51"/>
    <w:rsid w:val="00F41EE5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numbering" w:customStyle="1" w:styleId="Bezpopisa1">
    <w:name w:val="Bez popisa1"/>
    <w:next w:val="NoList"/>
    <w:uiPriority w:val="99"/>
    <w:semiHidden/>
    <w:unhideWhenUsed/>
    <w:rsid w:val="00450DCB"/>
  </w:style>
  <w:style w:type="table" w:customStyle="1" w:styleId="Reetkatablice3">
    <w:name w:val="Rešetka tablice3"/>
    <w:basedOn w:val="TableNormal"/>
    <w:next w:val="TableGrid"/>
    <w:uiPriority w:val="59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vijetlosjenanje-Isticanje11">
    <w:name w:val="Svijetlo sjenčanje - Isticanje 11"/>
    <w:basedOn w:val="TableNormal"/>
    <w:next w:val="LightShading-Accent1"/>
    <w:uiPriority w:val="60"/>
    <w:rsid w:val="00450DC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DLSLIGHT20151">
    <w:name w:val="DLS LIGHT 20151"/>
    <w:basedOn w:val="TableNormal"/>
    <w:uiPriority w:val="99"/>
    <w:rsid w:val="00450DCB"/>
    <w:pPr>
      <w:spacing w:after="0" w:line="240" w:lineRule="auto"/>
      <w:jc w:val="center"/>
    </w:pPr>
    <w:rPr>
      <w:rFonts w:ascii="Adviso OTF Std" w:eastAsia="Times New Roman" w:hAnsi="Adviso OTF Std" w:cs="Times New Roman"/>
      <w:color w:val="000000" w:themeColor="text1"/>
      <w:sz w:val="24"/>
      <w:szCs w:val="24"/>
      <w:lang w:eastAsia="hr-HR"/>
    </w:rPr>
    <w:tblPr>
      <w:tblStyleRowBandSize w:val="1"/>
      <w:jc w:val="center"/>
      <w:tblBorders>
        <w:top w:val="single" w:sz="2" w:space="0" w:color="6EAA42"/>
        <w:bottom w:val="single" w:sz="2" w:space="0" w:color="6EAA42"/>
        <w:insideH w:val="single" w:sz="2" w:space="0" w:color="6EAA42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b/>
      </w:rPr>
      <w:tblPr/>
      <w:tcPr>
        <w:shd w:val="clear" w:color="auto" w:fill="FFFFFF" w:themeFill="background1"/>
      </w:tcPr>
    </w:tblStylePr>
    <w:tblStylePr w:type="band1Horz">
      <w:pPr>
        <w:jc w:val="center"/>
      </w:pPr>
      <w:rPr>
        <w:b w:val="0"/>
      </w:rPr>
      <w:tblPr/>
      <w:tcPr>
        <w:shd w:val="clear" w:color="auto" w:fill="DAEBCD"/>
      </w:tcPr>
    </w:tblStylePr>
    <w:tblStylePr w:type="band2Horz">
      <w:rPr>
        <w:b w:val="0"/>
      </w:rPr>
      <w:tblPr/>
      <w:tcPr>
        <w:shd w:val="clear" w:color="auto" w:fill="FFFFFF" w:themeFill="background1"/>
      </w:tcPr>
    </w:tblStylePr>
  </w:style>
  <w:style w:type="table" w:customStyle="1" w:styleId="GridTable2-Accent311">
    <w:name w:val="Grid Table 2 - Accent 311"/>
    <w:basedOn w:val="TableNormal"/>
    <w:uiPriority w:val="47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ghtGrid-Accent121">
    <w:name w:val="Light Grid - Accent 121"/>
    <w:basedOn w:val="TableNormal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DLSLIGHT1">
    <w:name w:val="DLS LIGHT1"/>
    <w:basedOn w:val="TableNormal"/>
    <w:uiPriority w:val="47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pPr>
        <w:jc w:val="left"/>
      </w:pPr>
      <w:tblPr/>
      <w:tcPr>
        <w:shd w:val="clear" w:color="auto" w:fill="DAEBCD"/>
        <w:vAlign w:val="center"/>
      </w:tcPr>
    </w:tblStylePr>
  </w:style>
  <w:style w:type="table" w:customStyle="1" w:styleId="MediumShading1-Accent111">
    <w:name w:val="Medium Shading 1 - Accent 111"/>
    <w:basedOn w:val="TableNormal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Table411">
    <w:name w:val="Plain Table 411"/>
    <w:basedOn w:val="TableNormal"/>
    <w:uiPriority w:val="44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1">
    <w:name w:val="Table Grid Light11"/>
    <w:basedOn w:val="TableNormal"/>
    <w:uiPriority w:val="40"/>
    <w:rsid w:val="00450D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vijetlatablicareetke11">
    <w:name w:val="Svijetla tablica rešetke 11"/>
    <w:basedOn w:val="TableNormal"/>
    <w:next w:val="GridTable1Light"/>
    <w:uiPriority w:val="46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11">
    <w:name w:val="Obična tablica 11"/>
    <w:basedOn w:val="TableNormal"/>
    <w:next w:val="PlainTable1"/>
    <w:uiPriority w:val="41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ivopisnatablicareetke6-isticanje37">
    <w:name w:val="Živopisna tablica rešetke 6 - isticanje 37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4-isticanje31">
    <w:name w:val="Tablica rešetke 4 - isticanje 31"/>
    <w:basedOn w:val="TableNormal"/>
    <w:next w:val="GridTable4-Accent3"/>
    <w:uiPriority w:val="49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4-isticanje61">
    <w:name w:val="Tablica rešetke 4 - isticanje 61"/>
    <w:basedOn w:val="TableNormal"/>
    <w:next w:val="GridTable4-Accent6"/>
    <w:uiPriority w:val="49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ivopisnatablica7-isticanje31">
    <w:name w:val="Živopisna tablica 7 - isticanje 31"/>
    <w:basedOn w:val="TableNormal"/>
    <w:next w:val="ListTable7Colorful-Accent3"/>
    <w:uiPriority w:val="52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popisa4-isticanje31">
    <w:name w:val="Tablica popisa 4 - isticanje 31"/>
    <w:basedOn w:val="TableNormal"/>
    <w:next w:val="ListTable4-Accent3"/>
    <w:uiPriority w:val="49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popisa6-isticanje31">
    <w:name w:val="Živopisna tablica popisa 6 - isticanje 31"/>
    <w:basedOn w:val="TableNormal"/>
    <w:next w:val="List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vijetlatablicapopisa1-isticanje31">
    <w:name w:val="Svijetla tablica popisa 1 - isticanje 31"/>
    <w:basedOn w:val="TableNormal"/>
    <w:next w:val="ListTable1Light-Accent3"/>
    <w:uiPriority w:val="46"/>
    <w:rsid w:val="00450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2-isticanje31">
    <w:name w:val="Tablica rešetke 2 - isticanje 31"/>
    <w:basedOn w:val="TableNormal"/>
    <w:next w:val="GridTable2-Accent3"/>
    <w:uiPriority w:val="47"/>
    <w:rsid w:val="00450DCB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7">
    <w:name w:val="Živopisna tablica rešetke 6 - isticanje 317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5">
    <w:name w:val="Živopisna tablica rešetke 6 - isticanje 3215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Srednjareetka3-Isticanje41">
    <w:name w:val="Srednja rešetka 3 - Isticanje 41"/>
    <w:basedOn w:val="TableNormal"/>
    <w:next w:val="MediumGrid3-Accent4"/>
    <w:uiPriority w:val="69"/>
    <w:rsid w:val="00450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Tablicareetke3-isticanje31">
    <w:name w:val="Tablica rešetke 3 - isticanje 31"/>
    <w:basedOn w:val="TableNormal"/>
    <w:next w:val="GridTable3-Accent3"/>
    <w:uiPriority w:val="48"/>
    <w:rsid w:val="00450DC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ivopisnatablicareetke6-isticanje3216">
    <w:name w:val="Živopisna tablica rešetke 6 - isticanje 3216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21">
    <w:name w:val="Živopisna tablica rešetke 6 - isticanje 32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2">
    <w:name w:val="Živopisna tablica rešetke 6 - isticanje 33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11">
    <w:name w:val="Živopisna tablica rešetke 6 - isticanje 31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311">
    <w:name w:val="Živopisna tablica rešetke 6 - isticanje 33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3">
    <w:name w:val="Živopisna tablica rešetke 6 - isticanje 343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5">
    <w:name w:val="Živopisna tablica rešetke 6 - isticanje 3125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2">
    <w:name w:val="Živopisna tablica rešetke 6 - isticanje 3231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41">
    <w:name w:val="Živopisna tablica rešetke 6 - isticanje 32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11">
    <w:name w:val="Rešetka tablice11"/>
    <w:basedOn w:val="TableNormal"/>
    <w:next w:val="TableGrid"/>
    <w:uiPriority w:val="59"/>
    <w:rsid w:val="00450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131">
    <w:name w:val="Živopisna tablica rešetke 6 - isticanje 313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51">
    <w:name w:val="Živopisna tablica rešetke 6 - isticanje 325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61">
    <w:name w:val="Živopisna tablica rešetke 6 - isticanje 326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71">
    <w:name w:val="Živopisna tablica rešetke 6 - isticanje 327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41">
    <w:name w:val="Živopisna tablica rešetke 6 - isticanje 31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81">
    <w:name w:val="Živopisna tablica rešetke 6 - isticanje 328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91">
    <w:name w:val="Živopisna tablica rešetke 6 - isticanje 329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01">
    <w:name w:val="Živopisna tablica rešetke 6 - isticanje 3210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51">
    <w:name w:val="Živopisna tablica rešetke 6 - isticanje 315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11">
    <w:name w:val="Živopisna tablica rešetke 6 - isticanje 321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21">
    <w:name w:val="Živopisna tablica rešetke 6 - isticanje 321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31">
    <w:name w:val="Živopisna tablica rešetke 6 - isticanje 3213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61">
    <w:name w:val="Živopisna tablica rešetke 6 - isticanje 316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141">
    <w:name w:val="Živopisna tablica rešetke 6 - isticanje 321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11">
    <w:name w:val="Živopisna tablica rešetke 6 - isticanje 341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421">
    <w:name w:val="Živopisna tablica rešetke 6 - isticanje 34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character" w:customStyle="1" w:styleId="grame">
    <w:name w:val="grame"/>
    <w:basedOn w:val="DefaultParagraphFont"/>
    <w:rsid w:val="00450DCB"/>
  </w:style>
  <w:style w:type="table" w:customStyle="1" w:styleId="ivopisnatablicareetke6-isticanje31212">
    <w:name w:val="Živopisna tablica rešetke 6 - isticanje 3121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51">
    <w:name w:val="Živopisna tablica rešetke 6 - isticanje 35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221">
    <w:name w:val="Živopisna tablica rešetke 6 - isticanje 3122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32">
    <w:name w:val="Živopisna tablica rešetke 6 - isticanje 31232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1241">
    <w:name w:val="Živopisna tablica rešetke 6 - isticanje 31241"/>
    <w:basedOn w:val="TableNormal"/>
    <w:next w:val="GridTable6Colorful-Accent3"/>
    <w:uiPriority w:val="51"/>
    <w:rsid w:val="00450DCB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8">
    <w:name w:val="Živopisna tablica rešetke 6 - isticanje 38"/>
    <w:basedOn w:val="TableNormal"/>
    <w:next w:val="GridTable6Colorful-Accent3"/>
    <w:uiPriority w:val="51"/>
    <w:rsid w:val="002572E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71">
    <w:name w:val="Živopisna tablica rešetke 6 - isticanje 371"/>
    <w:basedOn w:val="TableNormal"/>
    <w:next w:val="GridTable6Colorful-Accent3"/>
    <w:uiPriority w:val="51"/>
    <w:rsid w:val="008768D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72">
    <w:name w:val="Živopisna tablica rešetke 6 - isticanje 372"/>
    <w:basedOn w:val="TableNormal"/>
    <w:next w:val="GridTable6Colorful-Accent3"/>
    <w:uiPriority w:val="51"/>
    <w:rsid w:val="008768D8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8">
    <w:name w:val="Rešetka tablice8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1">
    <w:name w:val="Rešetka tablice81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2">
    <w:name w:val="Rešetka tablice82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3">
    <w:name w:val="Rešetka tablice83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84">
    <w:name w:val="Rešetka tablice84"/>
    <w:basedOn w:val="TableNormal"/>
    <w:next w:val="TableGrid"/>
    <w:uiPriority w:val="59"/>
    <w:rsid w:val="001B2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4">
    <w:name w:val="Rešetka tablice4"/>
    <w:basedOn w:val="TableNormal"/>
    <w:next w:val="TableGrid"/>
    <w:rsid w:val="00567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vopisnatablicareetke6-isticanje32313">
    <w:name w:val="Živopisna tablica rešetke 6 - isticanje 32313"/>
    <w:basedOn w:val="TableNormal"/>
    <w:next w:val="GridTable6Colorful-Accent3"/>
    <w:uiPriority w:val="51"/>
    <w:rsid w:val="00FC322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4">
    <w:name w:val="Živopisna tablica rešetke 6 - isticanje 32314"/>
    <w:basedOn w:val="TableNormal"/>
    <w:next w:val="GridTable6Colorful-Accent3"/>
    <w:uiPriority w:val="51"/>
    <w:rsid w:val="00FC322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5">
    <w:name w:val="Živopisna tablica rešetke 6 - isticanje 32315"/>
    <w:basedOn w:val="TableNormal"/>
    <w:next w:val="GridTable6Colorful-Accent3"/>
    <w:uiPriority w:val="51"/>
    <w:rsid w:val="00C17DF4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6">
    <w:name w:val="Živopisna tablica rešetke 6 - isticanje 32316"/>
    <w:basedOn w:val="TableNormal"/>
    <w:next w:val="GridTable6Colorful-Accent3"/>
    <w:uiPriority w:val="51"/>
    <w:rsid w:val="00F16B2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7">
    <w:name w:val="Živopisna tablica rešetke 6 - isticanje 32317"/>
    <w:basedOn w:val="TableNormal"/>
    <w:next w:val="GridTable6Colorful-Accent3"/>
    <w:uiPriority w:val="51"/>
    <w:rsid w:val="00F16B27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8">
    <w:name w:val="Živopisna tablica rešetke 6 - isticanje 32318"/>
    <w:basedOn w:val="TableNormal"/>
    <w:next w:val="GridTable6Colorful-Accent3"/>
    <w:uiPriority w:val="51"/>
    <w:rsid w:val="00FC351F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19">
    <w:name w:val="Živopisna tablica rešetke 6 - isticanje 32319"/>
    <w:basedOn w:val="TableNormal"/>
    <w:next w:val="GridTable6Colorful-Accent3"/>
    <w:uiPriority w:val="51"/>
    <w:rsid w:val="00D10249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2320">
    <w:name w:val="Živopisna tablica rešetke 6 - isticanje 32320"/>
    <w:basedOn w:val="TableNormal"/>
    <w:next w:val="GridTable6Colorful-Accent3"/>
    <w:uiPriority w:val="51"/>
    <w:rsid w:val="00D10249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73">
    <w:name w:val="Živopisna tablica rešetke 6 - isticanje 373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74">
    <w:name w:val="Živopisna tablica rešetke 6 - isticanje 374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ivopisnatablicareetke6-isticanje39">
    <w:name w:val="Živopisna tablica rešetke 6 - isticanje 39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ivopisnatablicareetke6-isticanje318">
    <w:name w:val="Živopisna tablica rešetke 6 - isticanje 318"/>
    <w:basedOn w:val="TableNormal"/>
    <w:next w:val="GridTable6Colorful-Accent3"/>
    <w:uiPriority w:val="51"/>
    <w:rsid w:val="007E071C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Reetkatablice5">
    <w:name w:val="Rešetka tablice5"/>
    <w:basedOn w:val="TableNormal"/>
    <w:next w:val="TableGrid"/>
    <w:uiPriority w:val="59"/>
    <w:rsid w:val="00202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6">
    <w:name w:val="Rešetka tablice6"/>
    <w:basedOn w:val="TableNormal"/>
    <w:next w:val="TableGrid"/>
    <w:uiPriority w:val="59"/>
    <w:rsid w:val="00B15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ivopisnatablicareetke6-isticanje344">
    <w:name w:val="Živopisna tablica rešetke 6 - isticanje 344"/>
    <w:basedOn w:val="TableNormal"/>
    <w:next w:val="GridTable6Colorful-Accent3"/>
    <w:uiPriority w:val="51"/>
    <w:rsid w:val="00B151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7">
    <w:name w:val="Rešetka tablice7"/>
    <w:basedOn w:val="TableNormal"/>
    <w:next w:val="TableGrid"/>
    <w:uiPriority w:val="59"/>
    <w:rsid w:val="00651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ls.hr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info@dls.hr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ls.hr" TargetMode="External"/><Relationship Id="rId2" Type="http://schemas.openxmlformats.org/officeDocument/2006/relationships/image" Target="media/image3.png"/><Relationship Id="rId1" Type="http://schemas.openxmlformats.org/officeDocument/2006/relationships/hyperlink" Target="mailto:info@dls.hr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5-DLS\AppData\Local\Microsoft\Windows\INetCache\Content.Outlook\GDVW37Q9\projekt%20HR%20bez%20lans%20VIII%20(007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E0C904F292F411B8E9FE713A172E53E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6556774-516E-4581-9918-EF1F2893BBDC}"/>
      </w:docPartPr>
      <w:docPartBody>
        <w:p w:rsidR="00C2707D" w:rsidRDefault="00807DEA">
          <w:pPr>
            <w:pStyle w:val="5E0C904F292F411B8E9FE713A172E53E"/>
          </w:pPr>
          <w:r w:rsidRPr="001103F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iso OTF Std">
    <w:altName w:val="Times New Roman"/>
    <w:charset w:val="EE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13B17"/>
    <w:multiLevelType w:val="multilevel"/>
    <w:tmpl w:val="47DE72D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56768866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DEA"/>
    <w:rsid w:val="00063C53"/>
    <w:rsid w:val="00080CB6"/>
    <w:rsid w:val="00086DEB"/>
    <w:rsid w:val="000B0D23"/>
    <w:rsid w:val="000B5147"/>
    <w:rsid w:val="000C32F6"/>
    <w:rsid w:val="000C36E2"/>
    <w:rsid w:val="000C530C"/>
    <w:rsid w:val="0010009D"/>
    <w:rsid w:val="001062BD"/>
    <w:rsid w:val="0012385B"/>
    <w:rsid w:val="001F3BA6"/>
    <w:rsid w:val="001F7BF0"/>
    <w:rsid w:val="00226BA3"/>
    <w:rsid w:val="0023095B"/>
    <w:rsid w:val="00241238"/>
    <w:rsid w:val="00254A64"/>
    <w:rsid w:val="00263BA7"/>
    <w:rsid w:val="00277A8B"/>
    <w:rsid w:val="00294B72"/>
    <w:rsid w:val="002E021B"/>
    <w:rsid w:val="002E5589"/>
    <w:rsid w:val="00333799"/>
    <w:rsid w:val="00337D0B"/>
    <w:rsid w:val="003528E4"/>
    <w:rsid w:val="0036421F"/>
    <w:rsid w:val="003B70EB"/>
    <w:rsid w:val="003C7124"/>
    <w:rsid w:val="003F2BA8"/>
    <w:rsid w:val="0044144A"/>
    <w:rsid w:val="00465472"/>
    <w:rsid w:val="004B47A9"/>
    <w:rsid w:val="004F21F4"/>
    <w:rsid w:val="00512B29"/>
    <w:rsid w:val="005272AE"/>
    <w:rsid w:val="00534D91"/>
    <w:rsid w:val="0053774B"/>
    <w:rsid w:val="00543EBB"/>
    <w:rsid w:val="00563CA0"/>
    <w:rsid w:val="00585288"/>
    <w:rsid w:val="005B0EAF"/>
    <w:rsid w:val="005D5FEB"/>
    <w:rsid w:val="006121D0"/>
    <w:rsid w:val="00637B2C"/>
    <w:rsid w:val="00696E4A"/>
    <w:rsid w:val="006A40A9"/>
    <w:rsid w:val="006A7BF6"/>
    <w:rsid w:val="006C3E5E"/>
    <w:rsid w:val="00715AF8"/>
    <w:rsid w:val="00751D9D"/>
    <w:rsid w:val="0078050F"/>
    <w:rsid w:val="007862A5"/>
    <w:rsid w:val="007D021C"/>
    <w:rsid w:val="007F64E8"/>
    <w:rsid w:val="008005CE"/>
    <w:rsid w:val="00807DEA"/>
    <w:rsid w:val="00831C27"/>
    <w:rsid w:val="00872EF1"/>
    <w:rsid w:val="00897E35"/>
    <w:rsid w:val="008C7F7D"/>
    <w:rsid w:val="008E5E74"/>
    <w:rsid w:val="008F5F63"/>
    <w:rsid w:val="00905E44"/>
    <w:rsid w:val="0092202A"/>
    <w:rsid w:val="009475CD"/>
    <w:rsid w:val="00960A3D"/>
    <w:rsid w:val="00960A56"/>
    <w:rsid w:val="0099265C"/>
    <w:rsid w:val="009C20AA"/>
    <w:rsid w:val="009D79F8"/>
    <w:rsid w:val="009F5E46"/>
    <w:rsid w:val="009F605A"/>
    <w:rsid w:val="00A14CDB"/>
    <w:rsid w:val="00A25909"/>
    <w:rsid w:val="00A36ED6"/>
    <w:rsid w:val="00BA1710"/>
    <w:rsid w:val="00BD77BC"/>
    <w:rsid w:val="00C233CD"/>
    <w:rsid w:val="00C2707D"/>
    <w:rsid w:val="00C94027"/>
    <w:rsid w:val="00C949F8"/>
    <w:rsid w:val="00CD2819"/>
    <w:rsid w:val="00CF6072"/>
    <w:rsid w:val="00D237FB"/>
    <w:rsid w:val="00D33E70"/>
    <w:rsid w:val="00D6431C"/>
    <w:rsid w:val="00DC589B"/>
    <w:rsid w:val="00DD50DD"/>
    <w:rsid w:val="00DE141D"/>
    <w:rsid w:val="00DE71B7"/>
    <w:rsid w:val="00DF5E99"/>
    <w:rsid w:val="00E13A04"/>
    <w:rsid w:val="00E366F6"/>
    <w:rsid w:val="00E44B78"/>
    <w:rsid w:val="00E455E6"/>
    <w:rsid w:val="00ED2F90"/>
    <w:rsid w:val="00ED602F"/>
    <w:rsid w:val="00EE5CC8"/>
    <w:rsid w:val="00F20DE1"/>
    <w:rsid w:val="00F3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pPr>
      <w:keepNext/>
      <w:keepLines/>
      <w:numPr>
        <w:numId w:val="1"/>
      </w:numPr>
      <w:spacing w:before="240" w:line="276" w:lineRule="auto"/>
      <w:jc w:val="both"/>
      <w:outlineLvl w:val="0"/>
    </w:pPr>
    <w:rPr>
      <w:rFonts w:ascii="Adviso OTF Std" w:eastAsiaTheme="majorEastAsia" w:hAnsi="Adviso OTF Std" w:cstheme="majorBidi"/>
      <w:b/>
      <w:sz w:val="36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qFormat/>
    <w:pPr>
      <w:keepNext/>
      <w:numPr>
        <w:ilvl w:val="1"/>
        <w:numId w:val="1"/>
      </w:numPr>
      <w:spacing w:before="80" w:line="276" w:lineRule="auto"/>
      <w:jc w:val="both"/>
      <w:outlineLvl w:val="1"/>
    </w:pPr>
    <w:rPr>
      <w:rFonts w:ascii="Adviso OTF Std" w:eastAsia="Times New Roman" w:hAnsi="Adviso OTF Std" w:cs="Arial"/>
      <w:bCs/>
      <w:color w:val="54883D"/>
      <w:sz w:val="32"/>
      <w:szCs w:val="24"/>
      <w:lang w:eastAsia="en-US"/>
    </w:rPr>
  </w:style>
  <w:style w:type="paragraph" w:styleId="Heading3">
    <w:name w:val="heading 3"/>
    <w:basedOn w:val="Normal"/>
    <w:next w:val="Normal"/>
    <w:link w:val="Heading3Char"/>
    <w:autoRedefine/>
    <w:pPr>
      <w:keepNext/>
      <w:keepLines/>
      <w:numPr>
        <w:ilvl w:val="2"/>
        <w:numId w:val="1"/>
      </w:numPr>
      <w:spacing w:before="40" w:line="276" w:lineRule="auto"/>
      <w:jc w:val="both"/>
      <w:outlineLvl w:val="2"/>
    </w:pPr>
    <w:rPr>
      <w:rFonts w:ascii="Adviso OTF Std" w:eastAsia="Times New Roman" w:hAnsi="Adviso OTF Std" w:cstheme="majorBidi"/>
      <w:color w:val="54883D"/>
      <w:sz w:val="28"/>
      <w:szCs w:val="24"/>
      <w:lang w:eastAsia="en-US" w:bidi="en-US"/>
    </w:rPr>
  </w:style>
  <w:style w:type="paragraph" w:styleId="Heading4">
    <w:name w:val="heading 4"/>
    <w:basedOn w:val="Normal"/>
    <w:next w:val="Normal"/>
    <w:link w:val="Heading4Char"/>
    <w:autoRedefine/>
    <w:pPr>
      <w:keepNext/>
      <w:keepLines/>
      <w:numPr>
        <w:ilvl w:val="3"/>
        <w:numId w:val="1"/>
      </w:numPr>
      <w:spacing w:before="40" w:line="276" w:lineRule="auto"/>
      <w:jc w:val="both"/>
      <w:outlineLvl w:val="3"/>
    </w:pPr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paragraph" w:styleId="Heading5">
    <w:name w:val="heading 5"/>
    <w:basedOn w:val="Normal"/>
    <w:next w:val="Normal"/>
    <w:link w:val="Heading5Char"/>
    <w:autoRedefine/>
    <w:pPr>
      <w:keepNext/>
      <w:keepLines/>
      <w:numPr>
        <w:ilvl w:val="4"/>
        <w:numId w:val="1"/>
      </w:numPr>
      <w:spacing w:before="40" w:line="276" w:lineRule="auto"/>
      <w:jc w:val="both"/>
      <w:outlineLvl w:val="4"/>
    </w:pPr>
    <w:rPr>
      <w:rFonts w:ascii="Adviso OTF Std" w:eastAsiaTheme="majorEastAsia" w:hAnsi="Adviso OTF Std" w:cstheme="majorBidi"/>
      <w:color w:val="54883D"/>
      <w:szCs w:val="24"/>
      <w:lang w:eastAsia="en-US"/>
    </w:rPr>
  </w:style>
  <w:style w:type="paragraph" w:styleId="Heading6">
    <w:name w:val="heading 6"/>
    <w:basedOn w:val="Normal"/>
    <w:next w:val="Normal"/>
    <w:link w:val="Heading6Char"/>
    <w:autoRedefine/>
    <w:pPr>
      <w:keepNext/>
      <w:keepLines/>
      <w:numPr>
        <w:ilvl w:val="5"/>
        <w:numId w:val="1"/>
      </w:numPr>
      <w:spacing w:before="40" w:line="276" w:lineRule="auto"/>
      <w:jc w:val="both"/>
      <w:outlineLvl w:val="5"/>
    </w:pPr>
    <w:rPr>
      <w:rFonts w:ascii="Adviso OTF Std" w:eastAsiaTheme="majorEastAsia" w:hAnsi="Adviso OTF Std" w:cstheme="majorBidi"/>
      <w:color w:val="54883D"/>
      <w:szCs w:val="24"/>
      <w:lang w:eastAsia="en-US"/>
    </w:rPr>
  </w:style>
  <w:style w:type="paragraph" w:styleId="Heading7">
    <w:name w:val="heading 7"/>
    <w:basedOn w:val="Normal"/>
    <w:next w:val="Normal"/>
    <w:link w:val="Heading7Char"/>
    <w:autoRedefine/>
    <w:semiHidden/>
    <w:unhideWhenUsed/>
    <w:pPr>
      <w:keepNext/>
      <w:keepLines/>
      <w:numPr>
        <w:ilvl w:val="6"/>
        <w:numId w:val="1"/>
      </w:numPr>
      <w:spacing w:before="40" w:line="276" w:lineRule="auto"/>
      <w:jc w:val="both"/>
      <w:outlineLvl w:val="6"/>
    </w:pPr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0B5147"/>
    <w:rPr>
      <w:rFonts w:ascii="Adviso OTF Std" w:hAnsi="Adviso OTF Std"/>
      <w:color w:val="808080"/>
    </w:rPr>
  </w:style>
  <w:style w:type="paragraph" w:customStyle="1" w:styleId="5E0C904F292F411B8E9FE713A172E53E">
    <w:name w:val="5E0C904F292F411B8E9FE713A172E53E"/>
  </w:style>
  <w:style w:type="character" w:customStyle="1" w:styleId="Heading1Char">
    <w:name w:val="Heading 1 Char"/>
    <w:basedOn w:val="DefaultParagraphFont"/>
    <w:link w:val="Heading1"/>
    <w:rPr>
      <w:rFonts w:ascii="Adviso OTF Std" w:eastAsiaTheme="majorEastAsia" w:hAnsi="Adviso OTF Std" w:cstheme="majorBidi"/>
      <w:b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Pr>
      <w:rFonts w:ascii="Adviso OTF Std" w:eastAsia="Times New Roman" w:hAnsi="Adviso OTF Std" w:cs="Arial"/>
      <w:bCs/>
      <w:color w:val="54883D"/>
      <w:sz w:val="3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Pr>
      <w:rFonts w:ascii="Adviso OTF Std" w:eastAsia="Times New Roman" w:hAnsi="Adviso OTF Std" w:cstheme="majorBidi"/>
      <w:color w:val="54883D"/>
      <w:sz w:val="28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Pr>
      <w:rFonts w:ascii="Adviso OTF Std" w:eastAsiaTheme="majorEastAsia" w:hAnsi="Adviso OTF Std" w:cstheme="majorBidi"/>
      <w:color w:val="54883D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Pr>
      <w:rFonts w:ascii="Adviso OTF Std" w:eastAsiaTheme="majorEastAsia" w:hAnsi="Adviso OTF Std" w:cstheme="majorBidi"/>
      <w:color w:val="54883D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Pr>
      <w:rFonts w:ascii="Adviso OTF Std" w:eastAsiaTheme="majorEastAsia" w:hAnsi="Adviso OTF Std" w:cstheme="majorBidi"/>
      <w:i/>
      <w:iCs/>
      <w:color w:val="54883D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6C648-9288-4552-B2A8-0543BD811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projekt HR bez lans VIII (007)</Template>
  <TotalTime>3</TotalTime>
  <Pages>15</Pages>
  <Words>487</Words>
  <Characters>2780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Korisnik5-DLS</dc:creator>
  <cp:keywords/>
  <dc:description/>
  <cp:lastModifiedBy>Petra Meixner</cp:lastModifiedBy>
  <cp:revision>2</cp:revision>
  <cp:lastPrinted>2021-11-17T08:40:00Z</cp:lastPrinted>
  <dcterms:created xsi:type="dcterms:W3CDTF">2025-09-12T08:15:00Z</dcterms:created>
  <dcterms:modified xsi:type="dcterms:W3CDTF">2025-09-12T08:15:00Z</dcterms:modified>
</cp:coreProperties>
</file>